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90F" w:rsidRDefault="002A290F" w:rsidP="00D321E6">
      <w:pPr>
        <w:jc w:val="center"/>
        <w:rPr>
          <w:rFonts w:ascii="Times New Roman" w:hAnsi="Times New Roman" w:cs="Times New Roman"/>
          <w:sz w:val="28"/>
          <w:szCs w:val="28"/>
        </w:rPr>
      </w:pPr>
      <w:r>
        <w:rPr>
          <w:rFonts w:ascii="Times New Roman" w:hAnsi="Times New Roman" w:cs="Times New Roman"/>
          <w:sz w:val="28"/>
          <w:szCs w:val="28"/>
        </w:rPr>
        <w:t xml:space="preserve">Хапта5айдаа5ы </w:t>
      </w:r>
      <w:r w:rsidRPr="00D42B34">
        <w:rPr>
          <w:rFonts w:ascii="Times New Roman" w:hAnsi="Times New Roman" w:cs="Times New Roman"/>
          <w:sz w:val="28"/>
          <w:szCs w:val="28"/>
        </w:rPr>
        <w:t>«Хомусчаан»</w:t>
      </w:r>
      <w:r>
        <w:rPr>
          <w:rFonts w:ascii="Times New Roman" w:hAnsi="Times New Roman" w:cs="Times New Roman"/>
          <w:sz w:val="28"/>
          <w:szCs w:val="28"/>
        </w:rPr>
        <w:t xml:space="preserve"> о5ону сайыннарар киин</w:t>
      </w:r>
    </w:p>
    <w:p w:rsidR="002A290F" w:rsidRPr="00D42B34" w:rsidRDefault="002A290F" w:rsidP="00D321E6">
      <w:pPr>
        <w:jc w:val="center"/>
        <w:rPr>
          <w:rFonts w:ascii="Times New Roman" w:hAnsi="Times New Roman" w:cs="Times New Roman"/>
          <w:sz w:val="28"/>
          <w:szCs w:val="28"/>
        </w:rPr>
      </w:pPr>
      <w:r>
        <w:rPr>
          <w:rFonts w:ascii="Times New Roman" w:hAnsi="Times New Roman" w:cs="Times New Roman"/>
          <w:sz w:val="28"/>
          <w:szCs w:val="28"/>
        </w:rPr>
        <w:t>Муниципальнай бюджетнай оскуола иннинээ5и уорэхтээьин тэрилтэтэ</w:t>
      </w:r>
    </w:p>
    <w:p w:rsidR="002A290F" w:rsidRDefault="002A290F" w:rsidP="009F2037">
      <w:pPr>
        <w:tabs>
          <w:tab w:val="left" w:pos="2565"/>
        </w:tabs>
        <w:jc w:val="center"/>
        <w:rPr>
          <w:b/>
          <w:bCs/>
          <w:sz w:val="32"/>
          <w:szCs w:val="32"/>
          <w:lang w:val="sah-RU"/>
        </w:rPr>
      </w:pPr>
    </w:p>
    <w:p w:rsidR="002A290F" w:rsidRDefault="002A290F" w:rsidP="009F2037">
      <w:pPr>
        <w:tabs>
          <w:tab w:val="left" w:pos="2565"/>
        </w:tabs>
        <w:jc w:val="center"/>
        <w:rPr>
          <w:b/>
          <w:bCs/>
          <w:sz w:val="32"/>
          <w:szCs w:val="32"/>
          <w:lang w:val="sah-RU"/>
        </w:rPr>
      </w:pPr>
    </w:p>
    <w:p w:rsidR="002A290F" w:rsidRDefault="002A290F" w:rsidP="009F2037">
      <w:pPr>
        <w:tabs>
          <w:tab w:val="left" w:pos="2565"/>
        </w:tabs>
        <w:jc w:val="center"/>
        <w:rPr>
          <w:b/>
          <w:bCs/>
          <w:sz w:val="32"/>
          <w:szCs w:val="32"/>
          <w:lang w:val="sah-RU"/>
        </w:rPr>
      </w:pPr>
    </w:p>
    <w:p w:rsidR="002A290F" w:rsidRDefault="002A290F" w:rsidP="009F2037">
      <w:pPr>
        <w:tabs>
          <w:tab w:val="left" w:pos="2565"/>
        </w:tabs>
        <w:jc w:val="center"/>
        <w:rPr>
          <w:b/>
          <w:bCs/>
          <w:sz w:val="32"/>
          <w:szCs w:val="32"/>
          <w:lang w:val="sah-RU"/>
        </w:rPr>
      </w:pPr>
    </w:p>
    <w:p w:rsidR="002A290F" w:rsidRDefault="002A290F" w:rsidP="009F2037">
      <w:pPr>
        <w:tabs>
          <w:tab w:val="left" w:pos="2565"/>
        </w:tabs>
        <w:jc w:val="center"/>
        <w:rPr>
          <w:b/>
          <w:bCs/>
          <w:sz w:val="32"/>
          <w:szCs w:val="32"/>
          <w:lang w:val="sah-RU"/>
        </w:rPr>
      </w:pPr>
    </w:p>
    <w:p w:rsidR="002A290F" w:rsidRPr="001972F6" w:rsidRDefault="002A290F" w:rsidP="009F2037">
      <w:pPr>
        <w:tabs>
          <w:tab w:val="left" w:pos="2565"/>
        </w:tabs>
        <w:jc w:val="center"/>
        <w:rPr>
          <w:rFonts w:ascii="Times New Roman" w:hAnsi="Times New Roman" w:cs="Times New Roman"/>
          <w:b/>
          <w:bCs/>
          <w:sz w:val="48"/>
          <w:szCs w:val="48"/>
          <w:lang w:val="sah-RU"/>
        </w:rPr>
      </w:pPr>
      <w:r w:rsidRPr="001972F6">
        <w:rPr>
          <w:rFonts w:ascii="Times New Roman" w:hAnsi="Times New Roman" w:cs="Times New Roman"/>
          <w:b/>
          <w:bCs/>
          <w:sz w:val="48"/>
          <w:szCs w:val="48"/>
          <w:lang w:val="sah-RU"/>
        </w:rPr>
        <w:t xml:space="preserve">Остуоруйаны </w:t>
      </w:r>
      <w:r>
        <w:rPr>
          <w:rFonts w:ascii="Times New Roman" w:hAnsi="Times New Roman" w:cs="Times New Roman"/>
          <w:b/>
          <w:bCs/>
          <w:sz w:val="48"/>
          <w:szCs w:val="48"/>
          <w:lang w:val="sah-RU"/>
        </w:rPr>
        <w:t>таай</w:t>
      </w:r>
      <w:r w:rsidRPr="001972F6">
        <w:rPr>
          <w:rFonts w:ascii="Times New Roman" w:hAnsi="Times New Roman" w:cs="Times New Roman"/>
          <w:b/>
          <w:bCs/>
          <w:sz w:val="48"/>
          <w:szCs w:val="48"/>
          <w:lang w:val="sah-RU"/>
        </w:rPr>
        <w:t xml:space="preserve"> </w:t>
      </w:r>
    </w:p>
    <w:p w:rsidR="002A290F" w:rsidRPr="00D275EB" w:rsidRDefault="002A290F" w:rsidP="009F2037">
      <w:pPr>
        <w:tabs>
          <w:tab w:val="left" w:pos="2565"/>
        </w:tabs>
        <w:jc w:val="center"/>
        <w:rPr>
          <w:rFonts w:ascii="Times New Roman" w:hAnsi="Times New Roman" w:cs="Times New Roman"/>
          <w:sz w:val="28"/>
          <w:szCs w:val="28"/>
          <w:lang w:val="sah-RU"/>
        </w:rPr>
      </w:pPr>
      <w:r>
        <w:rPr>
          <w:rFonts w:ascii="Times New Roman" w:hAnsi="Times New Roman" w:cs="Times New Roman"/>
          <w:sz w:val="28"/>
          <w:szCs w:val="28"/>
          <w:lang w:val="sah-RU"/>
        </w:rPr>
        <w:t>остуол оонньуута</w:t>
      </w:r>
    </w:p>
    <w:p w:rsidR="002A290F" w:rsidRPr="009F2037" w:rsidRDefault="002A290F" w:rsidP="009F2037">
      <w:pPr>
        <w:jc w:val="center"/>
        <w:rPr>
          <w:rFonts w:ascii="Times New Roman" w:hAnsi="Times New Roman" w:cs="Times New Roman"/>
          <w:sz w:val="28"/>
          <w:szCs w:val="28"/>
          <w:lang w:val="sah-RU"/>
        </w:rPr>
      </w:pPr>
      <w:r>
        <w:rPr>
          <w:rFonts w:ascii="Times New Roman" w:hAnsi="Times New Roman" w:cs="Times New Roman"/>
          <w:sz w:val="28"/>
          <w:szCs w:val="28"/>
          <w:lang w:val="sah-RU"/>
        </w:rPr>
        <w:t>(6</w:t>
      </w:r>
      <w:r w:rsidRPr="00D275EB">
        <w:rPr>
          <w:rFonts w:ascii="Times New Roman" w:hAnsi="Times New Roman" w:cs="Times New Roman"/>
          <w:sz w:val="28"/>
          <w:szCs w:val="28"/>
          <w:lang w:val="sah-RU"/>
        </w:rPr>
        <w:t xml:space="preserve"> саа</w:t>
      </w:r>
      <w:r w:rsidRPr="009F2037">
        <w:rPr>
          <w:rFonts w:ascii="Times New Roman" w:hAnsi="Times New Roman" w:cs="Times New Roman"/>
          <w:sz w:val="28"/>
          <w:szCs w:val="28"/>
          <w:lang w:val="sah-RU"/>
        </w:rPr>
        <w:t>һ</w:t>
      </w:r>
      <w:r w:rsidRPr="00D275EB">
        <w:rPr>
          <w:rFonts w:ascii="Times New Roman" w:hAnsi="Times New Roman" w:cs="Times New Roman"/>
          <w:sz w:val="28"/>
          <w:szCs w:val="28"/>
          <w:lang w:val="sah-RU"/>
        </w:rPr>
        <w:t>ыттан</w:t>
      </w:r>
      <w:r>
        <w:rPr>
          <w:rFonts w:ascii="Times New Roman" w:hAnsi="Times New Roman" w:cs="Times New Roman"/>
          <w:sz w:val="28"/>
          <w:szCs w:val="28"/>
          <w:lang w:val="sah-RU"/>
        </w:rPr>
        <w:t xml:space="preserve"> </w:t>
      </w:r>
      <w:r w:rsidRPr="009F2037">
        <w:rPr>
          <w:rFonts w:ascii="Times New Roman" w:hAnsi="Times New Roman" w:cs="Times New Roman"/>
          <w:sz w:val="28"/>
          <w:szCs w:val="28"/>
          <w:lang w:val="sah-RU"/>
        </w:rPr>
        <w:t>үөһ</w:t>
      </w:r>
      <w:r w:rsidRPr="00D275EB">
        <w:rPr>
          <w:rFonts w:ascii="Times New Roman" w:hAnsi="Times New Roman" w:cs="Times New Roman"/>
          <w:sz w:val="28"/>
          <w:szCs w:val="28"/>
          <w:lang w:val="sah-RU"/>
        </w:rPr>
        <w:t>ээ о5ол</w:t>
      </w:r>
      <w:r w:rsidRPr="009F2037">
        <w:rPr>
          <w:rFonts w:ascii="Times New Roman" w:hAnsi="Times New Roman" w:cs="Times New Roman"/>
          <w:sz w:val="28"/>
          <w:szCs w:val="28"/>
          <w:lang w:val="sah-RU"/>
        </w:rPr>
        <w:t>орго</w:t>
      </w:r>
      <w:r>
        <w:rPr>
          <w:rFonts w:ascii="Times New Roman" w:hAnsi="Times New Roman" w:cs="Times New Roman"/>
          <w:sz w:val="28"/>
          <w:szCs w:val="28"/>
          <w:lang w:val="sah-RU"/>
        </w:rPr>
        <w:t xml:space="preserve"> ананар</w:t>
      </w:r>
      <w:r w:rsidRPr="00D275EB">
        <w:rPr>
          <w:rFonts w:ascii="Times New Roman" w:hAnsi="Times New Roman" w:cs="Times New Roman"/>
          <w:sz w:val="28"/>
          <w:szCs w:val="28"/>
          <w:lang w:val="sah-RU"/>
        </w:rPr>
        <w:t>)</w:t>
      </w:r>
    </w:p>
    <w:p w:rsidR="002A290F" w:rsidRDefault="002A290F" w:rsidP="009F2037">
      <w:pPr>
        <w:jc w:val="center"/>
        <w:rPr>
          <w:sz w:val="32"/>
          <w:szCs w:val="32"/>
          <w:lang w:val="sah-RU"/>
        </w:rPr>
      </w:pPr>
    </w:p>
    <w:p w:rsidR="002A290F" w:rsidRDefault="002A290F" w:rsidP="00053FAE">
      <w:pPr>
        <w:tabs>
          <w:tab w:val="left" w:pos="2565"/>
        </w:tabs>
        <w:jc w:val="center"/>
        <w:rPr>
          <w:sz w:val="24"/>
          <w:szCs w:val="24"/>
          <w:lang w:val="sah-RU"/>
        </w:rPr>
      </w:pPr>
    </w:p>
    <w:p w:rsidR="002A290F" w:rsidRPr="00E76F3F" w:rsidRDefault="002A290F" w:rsidP="00053FAE">
      <w:pPr>
        <w:tabs>
          <w:tab w:val="left" w:pos="2565"/>
        </w:tabs>
        <w:jc w:val="center"/>
        <w:rPr>
          <w:sz w:val="24"/>
          <w:szCs w:val="24"/>
          <w:lang w:val="sah-RU"/>
        </w:rPr>
      </w:pPr>
    </w:p>
    <w:p w:rsidR="002A290F" w:rsidRDefault="002A290F" w:rsidP="00053FAE">
      <w:pPr>
        <w:tabs>
          <w:tab w:val="left" w:pos="2565"/>
        </w:tabs>
        <w:jc w:val="center"/>
        <w:rPr>
          <w:b/>
          <w:bCs/>
          <w:sz w:val="40"/>
          <w:szCs w:val="40"/>
          <w:lang w:val="sah-RU"/>
        </w:rPr>
      </w:pPr>
      <w:r w:rsidRPr="00180B02">
        <w:rPr>
          <w:b/>
          <w:bCs/>
          <w:noProof/>
          <w:sz w:val="40"/>
          <w:szCs w:val="40"/>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91.5pt;height:229.5pt;visibility:visible">
            <v:imagedata r:id="rId7" o:title=""/>
            <o:lock v:ext="edit" aspectratio="f"/>
          </v:shape>
        </w:pict>
      </w:r>
    </w:p>
    <w:p w:rsidR="002A290F" w:rsidRDefault="002A290F" w:rsidP="00053FAE">
      <w:pPr>
        <w:tabs>
          <w:tab w:val="left" w:pos="2565"/>
        </w:tabs>
        <w:jc w:val="center"/>
        <w:rPr>
          <w:b/>
          <w:bCs/>
          <w:sz w:val="40"/>
          <w:szCs w:val="40"/>
          <w:lang w:val="sah-RU"/>
        </w:rPr>
      </w:pPr>
    </w:p>
    <w:p w:rsidR="002A290F" w:rsidRDefault="002A290F" w:rsidP="00053FAE">
      <w:pPr>
        <w:tabs>
          <w:tab w:val="left" w:pos="2565"/>
        </w:tabs>
        <w:jc w:val="center"/>
        <w:rPr>
          <w:b/>
          <w:bCs/>
          <w:sz w:val="40"/>
          <w:szCs w:val="40"/>
          <w:lang w:val="sah-RU"/>
        </w:rPr>
      </w:pPr>
    </w:p>
    <w:p w:rsidR="002A290F" w:rsidRDefault="002A290F" w:rsidP="00053FAE">
      <w:pPr>
        <w:tabs>
          <w:tab w:val="left" w:pos="2565"/>
        </w:tabs>
        <w:jc w:val="center"/>
        <w:rPr>
          <w:b/>
          <w:bCs/>
          <w:sz w:val="40"/>
          <w:szCs w:val="40"/>
          <w:lang w:val="sah-RU"/>
        </w:rPr>
        <w:sectPr w:rsidR="002A290F" w:rsidSect="009F2037">
          <w:headerReference w:type="default" r:id="rId8"/>
          <w:pgSz w:w="11906" w:h="16838"/>
          <w:pgMar w:top="1134" w:right="850" w:bottom="1134" w:left="1701" w:header="708" w:footer="708" w:gutter="0"/>
          <w:cols w:space="708"/>
          <w:docGrid w:linePitch="360"/>
        </w:sectPr>
      </w:pPr>
    </w:p>
    <w:p w:rsidR="002A290F" w:rsidRDefault="002A290F" w:rsidP="000E7331">
      <w:pPr>
        <w:spacing w:after="0" w:line="360" w:lineRule="auto"/>
        <w:rPr>
          <w:rFonts w:ascii="Times New Roman" w:hAnsi="Times New Roman" w:cs="Times New Roman"/>
          <w:sz w:val="28"/>
          <w:szCs w:val="28"/>
          <w:lang w:val="sah-RU"/>
        </w:rPr>
      </w:pPr>
      <w:r>
        <w:rPr>
          <w:rFonts w:ascii="Times New Roman" w:hAnsi="Times New Roman" w:cs="Times New Roman"/>
          <w:sz w:val="28"/>
          <w:szCs w:val="28"/>
          <w:lang w:val="sah-RU"/>
        </w:rPr>
        <w:t>Рецензент: Иванова М. П., старшай воспитатель</w:t>
      </w:r>
    </w:p>
    <w:p w:rsidR="002A290F" w:rsidRDefault="002A290F" w:rsidP="00D275EB">
      <w:pPr>
        <w:spacing w:after="0" w:line="360" w:lineRule="auto"/>
        <w:jc w:val="both"/>
        <w:rPr>
          <w:rFonts w:ascii="Times New Roman" w:hAnsi="Times New Roman" w:cs="Times New Roman"/>
          <w:sz w:val="28"/>
          <w:szCs w:val="28"/>
          <w:lang w:val="sah-RU"/>
        </w:rPr>
      </w:pPr>
    </w:p>
    <w:p w:rsidR="002A290F" w:rsidRDefault="002A290F" w:rsidP="00D275EB">
      <w:pPr>
        <w:spacing w:after="0" w:line="360" w:lineRule="auto"/>
        <w:jc w:val="both"/>
        <w:rPr>
          <w:rFonts w:ascii="Times New Roman" w:hAnsi="Times New Roman" w:cs="Times New Roman"/>
          <w:sz w:val="28"/>
          <w:szCs w:val="28"/>
          <w:lang w:val="sah-RU"/>
        </w:rPr>
      </w:pPr>
    </w:p>
    <w:p w:rsidR="002A290F" w:rsidRDefault="002A290F" w:rsidP="00D275EB">
      <w:pPr>
        <w:spacing w:after="0" w:line="360" w:lineRule="auto"/>
        <w:jc w:val="both"/>
        <w:rPr>
          <w:rFonts w:ascii="Times New Roman" w:hAnsi="Times New Roman" w:cs="Times New Roman"/>
          <w:sz w:val="28"/>
          <w:szCs w:val="28"/>
          <w:lang w:val="sah-RU"/>
        </w:rPr>
      </w:pPr>
    </w:p>
    <w:p w:rsidR="002A290F" w:rsidRDefault="002A290F" w:rsidP="00D275EB">
      <w:pPr>
        <w:spacing w:after="0" w:line="360" w:lineRule="auto"/>
        <w:jc w:val="both"/>
        <w:rPr>
          <w:rFonts w:ascii="Times New Roman" w:hAnsi="Times New Roman" w:cs="Times New Roman"/>
          <w:sz w:val="28"/>
          <w:szCs w:val="28"/>
          <w:lang w:val="sah-RU"/>
        </w:rPr>
      </w:pPr>
    </w:p>
    <w:p w:rsidR="002A290F" w:rsidRDefault="002A290F" w:rsidP="00D275EB">
      <w:pPr>
        <w:spacing w:after="0" w:line="360" w:lineRule="auto"/>
        <w:jc w:val="both"/>
        <w:rPr>
          <w:rFonts w:ascii="Times New Roman" w:hAnsi="Times New Roman" w:cs="Times New Roman"/>
          <w:sz w:val="28"/>
          <w:szCs w:val="28"/>
          <w:lang w:val="sah-RU"/>
        </w:rPr>
      </w:pPr>
    </w:p>
    <w:p w:rsidR="002A290F" w:rsidRPr="009F2037" w:rsidRDefault="002A290F" w:rsidP="00D275EB">
      <w:pPr>
        <w:spacing w:after="0" w:line="360" w:lineRule="auto"/>
        <w:jc w:val="both"/>
        <w:rPr>
          <w:rFonts w:ascii="Times New Roman" w:hAnsi="Times New Roman" w:cs="Times New Roman"/>
          <w:sz w:val="28"/>
          <w:szCs w:val="28"/>
          <w:lang w:val="sah-RU"/>
        </w:rPr>
      </w:pPr>
      <w:r w:rsidRPr="009F2037">
        <w:rPr>
          <w:rFonts w:ascii="Times New Roman" w:hAnsi="Times New Roman" w:cs="Times New Roman"/>
          <w:sz w:val="28"/>
          <w:szCs w:val="28"/>
          <w:lang w:val="sah-RU"/>
        </w:rPr>
        <w:t>Оонньууну оҥордо</w:t>
      </w:r>
    </w:p>
    <w:p w:rsidR="002A290F" w:rsidRPr="009F2037" w:rsidRDefault="002A290F" w:rsidP="00D275EB">
      <w:pPr>
        <w:spacing w:after="0" w:line="360" w:lineRule="auto"/>
        <w:jc w:val="both"/>
        <w:rPr>
          <w:rFonts w:ascii="Times New Roman" w:hAnsi="Times New Roman" w:cs="Times New Roman"/>
          <w:b/>
          <w:bCs/>
          <w:sz w:val="28"/>
          <w:szCs w:val="28"/>
          <w:lang w:val="sah-RU"/>
        </w:rPr>
      </w:pPr>
      <w:r w:rsidRPr="009F2037">
        <w:rPr>
          <w:rFonts w:ascii="Times New Roman" w:hAnsi="Times New Roman" w:cs="Times New Roman"/>
          <w:b/>
          <w:bCs/>
          <w:sz w:val="28"/>
          <w:szCs w:val="28"/>
          <w:lang w:val="sah-RU"/>
        </w:rPr>
        <w:t>Куприянова Валентина Климентьевна</w:t>
      </w:r>
    </w:p>
    <w:p w:rsidR="002A290F" w:rsidRDefault="002A290F" w:rsidP="00D275EB">
      <w:pPr>
        <w:spacing w:after="0" w:line="360" w:lineRule="auto"/>
        <w:jc w:val="both"/>
        <w:rPr>
          <w:rFonts w:ascii="Times New Roman" w:hAnsi="Times New Roman" w:cs="Times New Roman"/>
          <w:sz w:val="28"/>
          <w:szCs w:val="28"/>
          <w:lang w:val="sah-RU"/>
        </w:rPr>
      </w:pPr>
      <w:r w:rsidRPr="009F2037">
        <w:rPr>
          <w:rFonts w:ascii="Times New Roman" w:hAnsi="Times New Roman" w:cs="Times New Roman"/>
          <w:sz w:val="28"/>
          <w:szCs w:val="28"/>
          <w:lang w:val="sah-RU"/>
        </w:rPr>
        <w:t>Мэҥэ-Хаҥалас оройуонун Хаптаҕайдааҕы “Хомусчаан”</w:t>
      </w:r>
    </w:p>
    <w:p w:rsidR="002A290F" w:rsidRPr="009F2037" w:rsidRDefault="002A290F" w:rsidP="00D275EB">
      <w:pPr>
        <w:spacing w:after="0" w:line="360" w:lineRule="auto"/>
        <w:jc w:val="both"/>
        <w:rPr>
          <w:rFonts w:ascii="Times New Roman" w:hAnsi="Times New Roman" w:cs="Times New Roman"/>
          <w:sz w:val="28"/>
          <w:szCs w:val="28"/>
          <w:lang w:val="sah-RU"/>
        </w:rPr>
      </w:pPr>
      <w:r w:rsidRPr="009F2037">
        <w:rPr>
          <w:rFonts w:ascii="Times New Roman" w:hAnsi="Times New Roman" w:cs="Times New Roman"/>
          <w:sz w:val="28"/>
          <w:szCs w:val="28"/>
          <w:lang w:val="sah-RU"/>
        </w:rPr>
        <w:t>оҕону сайыннарар киин иитээччитэ</w:t>
      </w:r>
    </w:p>
    <w:p w:rsidR="002A290F" w:rsidRDefault="002A290F" w:rsidP="00D275EB">
      <w:pPr>
        <w:tabs>
          <w:tab w:val="left" w:pos="2565"/>
        </w:tabs>
        <w:jc w:val="center"/>
        <w:rPr>
          <w:rFonts w:ascii="Times New Roman" w:hAnsi="Times New Roman" w:cs="Times New Roman"/>
          <w:sz w:val="28"/>
          <w:szCs w:val="28"/>
          <w:lang w:val="sah-RU"/>
        </w:rPr>
      </w:pPr>
    </w:p>
    <w:p w:rsidR="002A290F" w:rsidRDefault="002A290F" w:rsidP="00D275EB">
      <w:pPr>
        <w:tabs>
          <w:tab w:val="left" w:pos="2565"/>
        </w:tabs>
        <w:jc w:val="center"/>
        <w:rPr>
          <w:rFonts w:ascii="Times New Roman" w:hAnsi="Times New Roman" w:cs="Times New Roman"/>
          <w:sz w:val="28"/>
          <w:szCs w:val="28"/>
          <w:lang w:val="sah-RU"/>
        </w:rPr>
      </w:pPr>
    </w:p>
    <w:p w:rsidR="002A290F" w:rsidRDefault="002A290F" w:rsidP="00D275EB">
      <w:pPr>
        <w:tabs>
          <w:tab w:val="left" w:pos="2565"/>
        </w:tabs>
        <w:jc w:val="center"/>
        <w:rPr>
          <w:rFonts w:ascii="Times New Roman" w:hAnsi="Times New Roman" w:cs="Times New Roman"/>
          <w:sz w:val="28"/>
          <w:szCs w:val="28"/>
          <w:lang w:val="sah-RU"/>
        </w:rPr>
      </w:pPr>
    </w:p>
    <w:p w:rsidR="002A290F" w:rsidRDefault="002A290F" w:rsidP="00D275EB">
      <w:pPr>
        <w:tabs>
          <w:tab w:val="left" w:pos="2565"/>
        </w:tabs>
        <w:jc w:val="center"/>
        <w:rPr>
          <w:rFonts w:ascii="Times New Roman" w:hAnsi="Times New Roman" w:cs="Times New Roman"/>
          <w:sz w:val="28"/>
          <w:szCs w:val="28"/>
          <w:lang w:val="sah-RU"/>
        </w:rPr>
      </w:pPr>
    </w:p>
    <w:p w:rsidR="002A290F" w:rsidRDefault="002A290F" w:rsidP="00D275EB">
      <w:pPr>
        <w:tabs>
          <w:tab w:val="left" w:pos="2565"/>
        </w:tabs>
        <w:jc w:val="center"/>
        <w:rPr>
          <w:rFonts w:ascii="Times New Roman" w:hAnsi="Times New Roman" w:cs="Times New Roman"/>
          <w:sz w:val="28"/>
          <w:szCs w:val="28"/>
          <w:lang w:val="sah-RU"/>
        </w:rPr>
      </w:pPr>
    </w:p>
    <w:p w:rsidR="002A290F" w:rsidRDefault="002A290F" w:rsidP="00D275EB">
      <w:pPr>
        <w:tabs>
          <w:tab w:val="left" w:pos="2565"/>
        </w:tabs>
        <w:jc w:val="center"/>
        <w:rPr>
          <w:rFonts w:ascii="Times New Roman" w:hAnsi="Times New Roman" w:cs="Times New Roman"/>
          <w:sz w:val="28"/>
          <w:szCs w:val="28"/>
          <w:lang w:val="sah-RU"/>
        </w:rPr>
      </w:pPr>
    </w:p>
    <w:p w:rsidR="002A290F" w:rsidRDefault="002A290F" w:rsidP="00D275EB">
      <w:pPr>
        <w:tabs>
          <w:tab w:val="left" w:pos="2565"/>
        </w:tabs>
        <w:jc w:val="center"/>
        <w:rPr>
          <w:rFonts w:ascii="Times New Roman" w:hAnsi="Times New Roman" w:cs="Times New Roman"/>
          <w:sz w:val="28"/>
          <w:szCs w:val="28"/>
          <w:lang w:val="sah-RU"/>
        </w:rPr>
      </w:pPr>
    </w:p>
    <w:p w:rsidR="002A290F" w:rsidRDefault="002A290F" w:rsidP="00D275EB">
      <w:pPr>
        <w:tabs>
          <w:tab w:val="left" w:pos="2565"/>
        </w:tabs>
        <w:jc w:val="center"/>
        <w:rPr>
          <w:rFonts w:ascii="Times New Roman" w:hAnsi="Times New Roman" w:cs="Times New Roman"/>
          <w:sz w:val="28"/>
          <w:szCs w:val="28"/>
          <w:lang w:val="sah-RU"/>
        </w:rPr>
      </w:pPr>
    </w:p>
    <w:p w:rsidR="002A290F" w:rsidRDefault="002A290F" w:rsidP="00D275EB">
      <w:pPr>
        <w:tabs>
          <w:tab w:val="left" w:pos="2565"/>
        </w:tabs>
        <w:jc w:val="center"/>
        <w:rPr>
          <w:rFonts w:ascii="Times New Roman" w:hAnsi="Times New Roman" w:cs="Times New Roman"/>
          <w:sz w:val="28"/>
          <w:szCs w:val="28"/>
          <w:lang w:val="sah-RU"/>
        </w:rPr>
      </w:pPr>
    </w:p>
    <w:p w:rsidR="002A290F" w:rsidRDefault="002A290F" w:rsidP="00D275EB">
      <w:pPr>
        <w:tabs>
          <w:tab w:val="left" w:pos="2565"/>
        </w:tabs>
        <w:jc w:val="center"/>
        <w:rPr>
          <w:rFonts w:ascii="Times New Roman" w:hAnsi="Times New Roman" w:cs="Times New Roman"/>
          <w:sz w:val="28"/>
          <w:szCs w:val="28"/>
          <w:lang w:val="sah-RU"/>
        </w:rPr>
      </w:pPr>
    </w:p>
    <w:p w:rsidR="002A290F" w:rsidRPr="007748A0" w:rsidRDefault="002A290F" w:rsidP="00D275EB">
      <w:pPr>
        <w:tabs>
          <w:tab w:val="left" w:pos="2565"/>
        </w:tabs>
        <w:spacing w:line="360" w:lineRule="auto"/>
        <w:jc w:val="both"/>
        <w:rPr>
          <w:rFonts w:ascii="Times New Roman" w:hAnsi="Times New Roman" w:cs="Times New Roman"/>
          <w:sz w:val="28"/>
          <w:szCs w:val="28"/>
          <w:lang w:val="sah-RU"/>
        </w:rPr>
      </w:pPr>
      <w:r>
        <w:rPr>
          <w:rFonts w:ascii="Times New Roman" w:hAnsi="Times New Roman" w:cs="Times New Roman"/>
          <w:sz w:val="28"/>
          <w:szCs w:val="28"/>
          <w:lang w:val="sah-RU"/>
        </w:rPr>
        <w:t xml:space="preserve">    </w:t>
      </w:r>
      <w:r w:rsidRPr="007748A0">
        <w:rPr>
          <w:rFonts w:ascii="Times New Roman" w:hAnsi="Times New Roman" w:cs="Times New Roman"/>
          <w:sz w:val="28"/>
          <w:szCs w:val="28"/>
          <w:lang w:val="sah-RU"/>
        </w:rPr>
        <w:t xml:space="preserve">Күндү оҕолор эһиги бу оонньуу нөҥүө өбүгэлэрбит былыыр-былыргыттан, үйэттэн-үйэҕэ, киһиттэн киһиэхэ, уостан-уоска кэпсэммит таптыыр остуоруйаларбытын, остуоруйа геройдарын  билэ, интириэһиргии, кэрэхсии үөрэниэххит. </w:t>
      </w:r>
    </w:p>
    <w:p w:rsidR="002A290F" w:rsidRDefault="002A290F" w:rsidP="00DA0741">
      <w:pPr>
        <w:spacing w:after="0" w:line="360" w:lineRule="auto"/>
        <w:jc w:val="both"/>
        <w:rPr>
          <w:rFonts w:ascii="Times New Roman" w:hAnsi="Times New Roman" w:cs="Times New Roman"/>
          <w:sz w:val="28"/>
          <w:szCs w:val="28"/>
          <w:lang w:val="sah-RU"/>
        </w:rPr>
      </w:pPr>
    </w:p>
    <w:p w:rsidR="002A290F" w:rsidRDefault="002A290F" w:rsidP="00DA0741">
      <w:pPr>
        <w:spacing w:after="0" w:line="360" w:lineRule="auto"/>
        <w:jc w:val="both"/>
        <w:rPr>
          <w:rFonts w:ascii="Times New Roman" w:hAnsi="Times New Roman" w:cs="Times New Roman"/>
          <w:sz w:val="28"/>
          <w:szCs w:val="28"/>
          <w:lang w:val="sah-RU"/>
        </w:rPr>
      </w:pPr>
    </w:p>
    <w:p w:rsidR="002A290F" w:rsidRDefault="002A290F" w:rsidP="00DA0741">
      <w:pPr>
        <w:spacing w:after="0" w:line="360" w:lineRule="auto"/>
        <w:jc w:val="both"/>
        <w:rPr>
          <w:rFonts w:ascii="Times New Roman" w:hAnsi="Times New Roman" w:cs="Times New Roman"/>
          <w:sz w:val="28"/>
          <w:szCs w:val="28"/>
          <w:lang w:val="sah-RU"/>
        </w:rPr>
      </w:pPr>
    </w:p>
    <w:p w:rsidR="002A290F" w:rsidRDefault="002A290F" w:rsidP="00DA0741">
      <w:pPr>
        <w:spacing w:after="0" w:line="360" w:lineRule="auto"/>
        <w:jc w:val="both"/>
        <w:rPr>
          <w:rFonts w:ascii="Times New Roman" w:hAnsi="Times New Roman" w:cs="Times New Roman"/>
          <w:sz w:val="28"/>
          <w:szCs w:val="28"/>
          <w:lang w:val="sah-RU"/>
        </w:rPr>
      </w:pPr>
    </w:p>
    <w:p w:rsidR="002A290F" w:rsidRPr="007748A0" w:rsidRDefault="002A290F" w:rsidP="00DA0741">
      <w:pPr>
        <w:spacing w:after="0" w:line="360" w:lineRule="auto"/>
        <w:jc w:val="both"/>
        <w:rPr>
          <w:rFonts w:ascii="Times New Roman" w:hAnsi="Times New Roman" w:cs="Times New Roman"/>
          <w:sz w:val="28"/>
          <w:szCs w:val="28"/>
          <w:lang w:val="sah-RU"/>
        </w:rPr>
      </w:pPr>
    </w:p>
    <w:p w:rsidR="002A290F" w:rsidRDefault="002A290F" w:rsidP="00DA0741">
      <w:pPr>
        <w:spacing w:after="0" w:line="360" w:lineRule="auto"/>
        <w:jc w:val="both"/>
        <w:rPr>
          <w:rFonts w:ascii="Times New Roman" w:hAnsi="Times New Roman" w:cs="Times New Roman"/>
          <w:b/>
          <w:bCs/>
          <w:sz w:val="28"/>
          <w:szCs w:val="28"/>
          <w:lang w:val="sah-RU"/>
        </w:rPr>
      </w:pPr>
      <w:r w:rsidRPr="007748A0">
        <w:rPr>
          <w:rFonts w:ascii="Times New Roman" w:hAnsi="Times New Roman" w:cs="Times New Roman"/>
          <w:b/>
          <w:bCs/>
          <w:sz w:val="28"/>
          <w:szCs w:val="28"/>
          <w:lang w:val="sah-RU"/>
        </w:rPr>
        <w:tab/>
        <w:t>Оонньуу иһигэр киирэр:</w:t>
      </w:r>
    </w:p>
    <w:p w:rsidR="002A290F" w:rsidRDefault="002A290F" w:rsidP="00DA0741">
      <w:pPr>
        <w:spacing w:after="0" w:line="360" w:lineRule="auto"/>
        <w:ind w:firstLine="708"/>
        <w:jc w:val="both"/>
        <w:rPr>
          <w:rFonts w:ascii="Times New Roman" w:hAnsi="Times New Roman" w:cs="Times New Roman"/>
          <w:sz w:val="28"/>
          <w:szCs w:val="28"/>
          <w:lang w:val="sah-RU"/>
        </w:rPr>
      </w:pPr>
      <w:r>
        <w:rPr>
          <w:rFonts w:ascii="Times New Roman" w:hAnsi="Times New Roman" w:cs="Times New Roman"/>
          <w:sz w:val="28"/>
          <w:szCs w:val="28"/>
          <w:lang w:val="sah-RU"/>
        </w:rPr>
        <w:t>30 остуоруйа геройдарынан ойуулаах хаарты</w:t>
      </w:r>
    </w:p>
    <w:p w:rsidR="002A290F" w:rsidRDefault="002A290F" w:rsidP="00DA0741">
      <w:pPr>
        <w:spacing w:after="0" w:line="360" w:lineRule="auto"/>
        <w:ind w:firstLine="708"/>
        <w:jc w:val="both"/>
        <w:rPr>
          <w:rFonts w:ascii="Times New Roman" w:hAnsi="Times New Roman" w:cs="Times New Roman"/>
          <w:sz w:val="28"/>
          <w:szCs w:val="28"/>
          <w:lang w:val="sah-RU"/>
        </w:rPr>
      </w:pPr>
      <w:r>
        <w:rPr>
          <w:rFonts w:ascii="Times New Roman" w:hAnsi="Times New Roman" w:cs="Times New Roman"/>
          <w:sz w:val="28"/>
          <w:szCs w:val="28"/>
          <w:lang w:val="sah-RU"/>
        </w:rPr>
        <w:t>Остуоруйалар:</w:t>
      </w:r>
    </w:p>
    <w:p w:rsidR="002A290F" w:rsidRDefault="002A290F" w:rsidP="000E7331">
      <w:pPr>
        <w:numPr>
          <w:ilvl w:val="0"/>
          <w:numId w:val="2"/>
        </w:numPr>
        <w:spacing w:after="0" w:line="360" w:lineRule="auto"/>
        <w:jc w:val="both"/>
        <w:rPr>
          <w:rFonts w:ascii="Times New Roman" w:hAnsi="Times New Roman" w:cs="Times New Roman"/>
          <w:sz w:val="28"/>
          <w:szCs w:val="28"/>
          <w:lang w:val="sah-RU"/>
        </w:rPr>
      </w:pPr>
      <w:r>
        <w:rPr>
          <w:rFonts w:ascii="Times New Roman" w:hAnsi="Times New Roman" w:cs="Times New Roman"/>
          <w:sz w:val="28"/>
          <w:szCs w:val="28"/>
          <w:lang w:val="sah-RU"/>
        </w:rPr>
        <w:t>Биэс ынахтаах Бэйбэрикээн эмээхсин</w:t>
      </w:r>
    </w:p>
    <w:p w:rsidR="002A290F" w:rsidRDefault="002A290F" w:rsidP="000E7331">
      <w:pPr>
        <w:numPr>
          <w:ilvl w:val="0"/>
          <w:numId w:val="2"/>
        </w:numPr>
        <w:spacing w:after="0" w:line="360" w:lineRule="auto"/>
        <w:jc w:val="both"/>
        <w:rPr>
          <w:rFonts w:ascii="Times New Roman" w:hAnsi="Times New Roman" w:cs="Times New Roman"/>
          <w:sz w:val="28"/>
          <w:szCs w:val="28"/>
          <w:lang w:val="sah-RU"/>
        </w:rPr>
      </w:pPr>
      <w:r>
        <w:rPr>
          <w:rFonts w:ascii="Times New Roman" w:hAnsi="Times New Roman" w:cs="Times New Roman"/>
          <w:sz w:val="28"/>
          <w:szCs w:val="28"/>
          <w:lang w:val="sah-RU"/>
        </w:rPr>
        <w:t>Тулаайах уол</w:t>
      </w:r>
    </w:p>
    <w:p w:rsidR="002A290F" w:rsidRDefault="002A290F" w:rsidP="000E7331">
      <w:pPr>
        <w:numPr>
          <w:ilvl w:val="0"/>
          <w:numId w:val="2"/>
        </w:numPr>
        <w:spacing w:after="0" w:line="360" w:lineRule="auto"/>
        <w:jc w:val="both"/>
        <w:rPr>
          <w:rFonts w:ascii="Times New Roman" w:hAnsi="Times New Roman" w:cs="Times New Roman"/>
          <w:sz w:val="28"/>
          <w:szCs w:val="28"/>
          <w:lang w:val="sah-RU"/>
        </w:rPr>
      </w:pPr>
      <w:r>
        <w:rPr>
          <w:rFonts w:ascii="Times New Roman" w:hAnsi="Times New Roman" w:cs="Times New Roman"/>
          <w:sz w:val="28"/>
          <w:szCs w:val="28"/>
          <w:lang w:val="sah-RU"/>
        </w:rPr>
        <w:t>Саьыллаах эьэ</w:t>
      </w:r>
    </w:p>
    <w:p w:rsidR="002A290F" w:rsidRDefault="002A290F" w:rsidP="000E7331">
      <w:pPr>
        <w:numPr>
          <w:ilvl w:val="0"/>
          <w:numId w:val="2"/>
        </w:numPr>
        <w:spacing w:after="0" w:line="360" w:lineRule="auto"/>
        <w:jc w:val="both"/>
        <w:rPr>
          <w:rFonts w:ascii="Times New Roman" w:hAnsi="Times New Roman" w:cs="Times New Roman"/>
          <w:sz w:val="28"/>
          <w:szCs w:val="28"/>
          <w:lang w:val="sah-RU"/>
        </w:rPr>
      </w:pPr>
      <w:r>
        <w:rPr>
          <w:rFonts w:ascii="Times New Roman" w:hAnsi="Times New Roman" w:cs="Times New Roman"/>
          <w:sz w:val="28"/>
          <w:szCs w:val="28"/>
          <w:lang w:val="sah-RU"/>
        </w:rPr>
        <w:t>Атыыр уонна атыыр огус</w:t>
      </w:r>
    </w:p>
    <w:p w:rsidR="002A290F" w:rsidRDefault="002A290F" w:rsidP="000E7331">
      <w:pPr>
        <w:numPr>
          <w:ilvl w:val="0"/>
          <w:numId w:val="2"/>
        </w:numPr>
        <w:spacing w:after="0" w:line="360" w:lineRule="auto"/>
        <w:jc w:val="both"/>
        <w:rPr>
          <w:rFonts w:ascii="Times New Roman" w:hAnsi="Times New Roman" w:cs="Times New Roman"/>
          <w:sz w:val="28"/>
          <w:szCs w:val="28"/>
          <w:lang w:val="sah-RU"/>
        </w:rPr>
      </w:pPr>
      <w:r>
        <w:rPr>
          <w:rFonts w:ascii="Times New Roman" w:hAnsi="Times New Roman" w:cs="Times New Roman"/>
          <w:sz w:val="28"/>
          <w:szCs w:val="28"/>
          <w:lang w:val="sah-RU"/>
        </w:rPr>
        <w:t>Котордор моккуордэрэ</w:t>
      </w:r>
    </w:p>
    <w:p w:rsidR="002A290F" w:rsidRDefault="002A290F" w:rsidP="000E7331">
      <w:pPr>
        <w:numPr>
          <w:ilvl w:val="0"/>
          <w:numId w:val="2"/>
        </w:numPr>
        <w:spacing w:after="0" w:line="360" w:lineRule="auto"/>
        <w:jc w:val="both"/>
        <w:rPr>
          <w:rFonts w:ascii="Times New Roman" w:hAnsi="Times New Roman" w:cs="Times New Roman"/>
          <w:sz w:val="28"/>
          <w:szCs w:val="28"/>
          <w:lang w:val="sah-RU"/>
        </w:rPr>
      </w:pPr>
      <w:r>
        <w:rPr>
          <w:rFonts w:ascii="Times New Roman" w:hAnsi="Times New Roman" w:cs="Times New Roman"/>
          <w:sz w:val="28"/>
          <w:szCs w:val="28"/>
          <w:lang w:val="sah-RU"/>
        </w:rPr>
        <w:t>Дьол чорооно</w:t>
      </w:r>
    </w:p>
    <w:p w:rsidR="002A290F" w:rsidRDefault="002A290F" w:rsidP="000E7331">
      <w:pPr>
        <w:numPr>
          <w:ilvl w:val="0"/>
          <w:numId w:val="2"/>
        </w:numPr>
        <w:spacing w:after="0" w:line="360" w:lineRule="auto"/>
        <w:jc w:val="both"/>
        <w:rPr>
          <w:rFonts w:ascii="Times New Roman" w:hAnsi="Times New Roman" w:cs="Times New Roman"/>
          <w:sz w:val="28"/>
          <w:szCs w:val="28"/>
          <w:lang w:val="sah-RU"/>
        </w:rPr>
      </w:pPr>
      <w:r>
        <w:rPr>
          <w:rFonts w:ascii="Times New Roman" w:hAnsi="Times New Roman" w:cs="Times New Roman"/>
          <w:sz w:val="28"/>
          <w:szCs w:val="28"/>
          <w:lang w:val="sah-RU"/>
        </w:rPr>
        <w:t>Кутэр икки чыычаах икки</w:t>
      </w:r>
    </w:p>
    <w:p w:rsidR="002A290F" w:rsidRDefault="002A290F" w:rsidP="000E7331">
      <w:pPr>
        <w:numPr>
          <w:ilvl w:val="0"/>
          <w:numId w:val="2"/>
        </w:numPr>
        <w:spacing w:after="0" w:line="360" w:lineRule="auto"/>
        <w:jc w:val="both"/>
        <w:rPr>
          <w:rFonts w:ascii="Times New Roman" w:hAnsi="Times New Roman" w:cs="Times New Roman"/>
          <w:sz w:val="28"/>
          <w:szCs w:val="28"/>
          <w:lang w:val="sah-RU"/>
        </w:rPr>
      </w:pPr>
      <w:r>
        <w:rPr>
          <w:rFonts w:ascii="Times New Roman" w:hAnsi="Times New Roman" w:cs="Times New Roman"/>
          <w:sz w:val="28"/>
          <w:szCs w:val="28"/>
          <w:lang w:val="sah-RU"/>
        </w:rPr>
        <w:t>Кырынаас кутуругун тобото хара буолбута</w:t>
      </w:r>
    </w:p>
    <w:p w:rsidR="002A290F" w:rsidRDefault="002A290F" w:rsidP="000E7331">
      <w:pPr>
        <w:numPr>
          <w:ilvl w:val="0"/>
          <w:numId w:val="2"/>
        </w:numPr>
        <w:spacing w:after="0" w:line="360" w:lineRule="auto"/>
        <w:jc w:val="both"/>
        <w:rPr>
          <w:rFonts w:ascii="Times New Roman" w:hAnsi="Times New Roman" w:cs="Times New Roman"/>
          <w:sz w:val="28"/>
          <w:szCs w:val="28"/>
          <w:lang w:val="sah-RU"/>
        </w:rPr>
      </w:pPr>
      <w:r>
        <w:rPr>
          <w:rFonts w:ascii="Times New Roman" w:hAnsi="Times New Roman" w:cs="Times New Roman"/>
          <w:sz w:val="28"/>
          <w:szCs w:val="28"/>
          <w:lang w:val="sah-RU"/>
        </w:rPr>
        <w:t>Сутурук са5а бухатыыр</w:t>
      </w:r>
    </w:p>
    <w:p w:rsidR="002A290F" w:rsidRDefault="002A290F" w:rsidP="000E7331">
      <w:pPr>
        <w:numPr>
          <w:ilvl w:val="0"/>
          <w:numId w:val="2"/>
        </w:numPr>
        <w:spacing w:after="0" w:line="360" w:lineRule="auto"/>
        <w:jc w:val="both"/>
        <w:rPr>
          <w:rFonts w:ascii="Times New Roman" w:hAnsi="Times New Roman" w:cs="Times New Roman"/>
          <w:sz w:val="28"/>
          <w:szCs w:val="28"/>
          <w:lang w:val="sah-RU"/>
        </w:rPr>
      </w:pPr>
      <w:r>
        <w:rPr>
          <w:rFonts w:ascii="Times New Roman" w:hAnsi="Times New Roman" w:cs="Times New Roman"/>
          <w:sz w:val="28"/>
          <w:szCs w:val="28"/>
          <w:lang w:val="sah-RU"/>
        </w:rPr>
        <w:t>Мэник Мэнигийээн</w:t>
      </w:r>
    </w:p>
    <w:p w:rsidR="002A290F" w:rsidRDefault="002A290F" w:rsidP="000E7331">
      <w:pPr>
        <w:numPr>
          <w:ilvl w:val="0"/>
          <w:numId w:val="2"/>
        </w:numPr>
        <w:spacing w:after="0" w:line="360" w:lineRule="auto"/>
        <w:jc w:val="both"/>
        <w:rPr>
          <w:rFonts w:ascii="Times New Roman" w:hAnsi="Times New Roman" w:cs="Times New Roman"/>
          <w:sz w:val="28"/>
          <w:szCs w:val="28"/>
          <w:lang w:val="sah-RU"/>
        </w:rPr>
      </w:pPr>
      <w:r>
        <w:rPr>
          <w:rFonts w:ascii="Times New Roman" w:hAnsi="Times New Roman" w:cs="Times New Roman"/>
          <w:sz w:val="28"/>
          <w:szCs w:val="28"/>
          <w:lang w:val="sah-RU"/>
        </w:rPr>
        <w:t>От са5ынньах</w:t>
      </w:r>
    </w:p>
    <w:p w:rsidR="002A290F" w:rsidRDefault="002A290F" w:rsidP="000E7331">
      <w:pPr>
        <w:numPr>
          <w:ilvl w:val="0"/>
          <w:numId w:val="2"/>
        </w:numPr>
        <w:spacing w:after="0" w:line="360" w:lineRule="auto"/>
        <w:jc w:val="both"/>
        <w:rPr>
          <w:rFonts w:ascii="Times New Roman" w:hAnsi="Times New Roman" w:cs="Times New Roman"/>
          <w:sz w:val="28"/>
          <w:szCs w:val="28"/>
          <w:lang w:val="sah-RU"/>
        </w:rPr>
      </w:pPr>
      <w:r>
        <w:rPr>
          <w:rFonts w:ascii="Times New Roman" w:hAnsi="Times New Roman" w:cs="Times New Roman"/>
          <w:sz w:val="28"/>
          <w:szCs w:val="28"/>
          <w:lang w:val="sah-RU"/>
        </w:rPr>
        <w:t>Куобахтаах ба5а</w:t>
      </w:r>
    </w:p>
    <w:p w:rsidR="002A290F" w:rsidRDefault="002A290F" w:rsidP="000E7331">
      <w:pPr>
        <w:numPr>
          <w:ilvl w:val="0"/>
          <w:numId w:val="2"/>
        </w:numPr>
        <w:spacing w:after="0" w:line="360" w:lineRule="auto"/>
        <w:jc w:val="both"/>
        <w:rPr>
          <w:rFonts w:ascii="Times New Roman" w:hAnsi="Times New Roman" w:cs="Times New Roman"/>
          <w:sz w:val="28"/>
          <w:szCs w:val="28"/>
          <w:lang w:val="sah-RU"/>
        </w:rPr>
      </w:pPr>
      <w:r>
        <w:rPr>
          <w:rFonts w:ascii="Times New Roman" w:hAnsi="Times New Roman" w:cs="Times New Roman"/>
          <w:sz w:val="28"/>
          <w:szCs w:val="28"/>
          <w:lang w:val="sah-RU"/>
        </w:rPr>
        <w:t>Куобах туьунан остуоруйа</w:t>
      </w:r>
    </w:p>
    <w:p w:rsidR="002A290F" w:rsidRDefault="002A290F" w:rsidP="000E7331">
      <w:pPr>
        <w:numPr>
          <w:ilvl w:val="0"/>
          <w:numId w:val="2"/>
        </w:numPr>
        <w:spacing w:after="0" w:line="360" w:lineRule="auto"/>
        <w:jc w:val="both"/>
        <w:rPr>
          <w:rFonts w:ascii="Times New Roman" w:hAnsi="Times New Roman" w:cs="Times New Roman"/>
          <w:sz w:val="28"/>
          <w:szCs w:val="28"/>
          <w:lang w:val="sah-RU"/>
        </w:rPr>
      </w:pPr>
      <w:r>
        <w:rPr>
          <w:rFonts w:ascii="Times New Roman" w:hAnsi="Times New Roman" w:cs="Times New Roman"/>
          <w:sz w:val="28"/>
          <w:szCs w:val="28"/>
          <w:lang w:val="sah-RU"/>
        </w:rPr>
        <w:t>Таал-Таал эмээхсин</w:t>
      </w:r>
    </w:p>
    <w:p w:rsidR="002A290F" w:rsidRDefault="002A290F" w:rsidP="000E7331">
      <w:pPr>
        <w:numPr>
          <w:ilvl w:val="0"/>
          <w:numId w:val="2"/>
        </w:numPr>
        <w:spacing w:after="0" w:line="360" w:lineRule="auto"/>
        <w:jc w:val="both"/>
        <w:rPr>
          <w:rFonts w:ascii="Times New Roman" w:hAnsi="Times New Roman" w:cs="Times New Roman"/>
          <w:sz w:val="28"/>
          <w:szCs w:val="28"/>
          <w:lang w:val="sah-RU"/>
        </w:rPr>
      </w:pPr>
      <w:r>
        <w:rPr>
          <w:rFonts w:ascii="Times New Roman" w:hAnsi="Times New Roman" w:cs="Times New Roman"/>
          <w:sz w:val="28"/>
          <w:szCs w:val="28"/>
          <w:lang w:val="sah-RU"/>
        </w:rPr>
        <w:t>Оцой ботуук</w:t>
      </w:r>
    </w:p>
    <w:p w:rsidR="002A290F" w:rsidRDefault="002A290F" w:rsidP="000E7331">
      <w:pPr>
        <w:numPr>
          <w:ilvl w:val="0"/>
          <w:numId w:val="2"/>
        </w:numPr>
        <w:spacing w:after="0" w:line="360" w:lineRule="auto"/>
        <w:jc w:val="both"/>
        <w:rPr>
          <w:rFonts w:ascii="Times New Roman" w:hAnsi="Times New Roman" w:cs="Times New Roman"/>
          <w:sz w:val="28"/>
          <w:szCs w:val="28"/>
          <w:lang w:val="sah-RU"/>
        </w:rPr>
      </w:pPr>
      <w:r>
        <w:rPr>
          <w:rFonts w:ascii="Times New Roman" w:hAnsi="Times New Roman" w:cs="Times New Roman"/>
          <w:sz w:val="28"/>
          <w:szCs w:val="28"/>
          <w:lang w:val="sah-RU"/>
        </w:rPr>
        <w:t>Ба5а аттаммыта</w:t>
      </w:r>
    </w:p>
    <w:p w:rsidR="002A290F" w:rsidRDefault="002A290F" w:rsidP="000E7331">
      <w:pPr>
        <w:numPr>
          <w:ilvl w:val="0"/>
          <w:numId w:val="2"/>
        </w:numPr>
        <w:spacing w:after="0" w:line="360" w:lineRule="auto"/>
        <w:jc w:val="both"/>
        <w:rPr>
          <w:rFonts w:ascii="Times New Roman" w:hAnsi="Times New Roman" w:cs="Times New Roman"/>
          <w:sz w:val="28"/>
          <w:szCs w:val="28"/>
          <w:lang w:val="sah-RU"/>
        </w:rPr>
      </w:pPr>
      <w:r>
        <w:rPr>
          <w:rFonts w:ascii="Times New Roman" w:hAnsi="Times New Roman" w:cs="Times New Roman"/>
          <w:sz w:val="28"/>
          <w:szCs w:val="28"/>
          <w:lang w:val="sah-RU"/>
        </w:rPr>
        <w:t>Учугэй Уодуйээн</w:t>
      </w:r>
    </w:p>
    <w:p w:rsidR="002A290F" w:rsidRDefault="002A290F" w:rsidP="000E7331">
      <w:pPr>
        <w:numPr>
          <w:ilvl w:val="0"/>
          <w:numId w:val="2"/>
        </w:numPr>
        <w:spacing w:after="0" w:line="360" w:lineRule="auto"/>
        <w:jc w:val="both"/>
        <w:rPr>
          <w:rFonts w:ascii="Times New Roman" w:hAnsi="Times New Roman" w:cs="Times New Roman"/>
          <w:sz w:val="28"/>
          <w:szCs w:val="28"/>
          <w:lang w:val="sah-RU"/>
        </w:rPr>
      </w:pPr>
      <w:r>
        <w:rPr>
          <w:rFonts w:ascii="Times New Roman" w:hAnsi="Times New Roman" w:cs="Times New Roman"/>
          <w:sz w:val="28"/>
          <w:szCs w:val="28"/>
          <w:lang w:val="sah-RU"/>
        </w:rPr>
        <w:t>Тураах хара дьуьуннэммитэ</w:t>
      </w:r>
    </w:p>
    <w:p w:rsidR="002A290F" w:rsidRDefault="002A290F" w:rsidP="000E7331">
      <w:pPr>
        <w:numPr>
          <w:ilvl w:val="0"/>
          <w:numId w:val="2"/>
        </w:numPr>
        <w:spacing w:after="0" w:line="360" w:lineRule="auto"/>
        <w:jc w:val="both"/>
        <w:rPr>
          <w:rFonts w:ascii="Times New Roman" w:hAnsi="Times New Roman" w:cs="Times New Roman"/>
          <w:sz w:val="28"/>
          <w:szCs w:val="28"/>
          <w:lang w:val="sah-RU"/>
        </w:rPr>
      </w:pPr>
      <w:r>
        <w:rPr>
          <w:rFonts w:ascii="Times New Roman" w:hAnsi="Times New Roman" w:cs="Times New Roman"/>
          <w:sz w:val="28"/>
          <w:szCs w:val="28"/>
          <w:lang w:val="sah-RU"/>
        </w:rPr>
        <w:t>Хабаратта эмээхсин уонна Алаа Моцус</w:t>
      </w:r>
    </w:p>
    <w:p w:rsidR="002A290F" w:rsidRDefault="002A290F" w:rsidP="000E7331">
      <w:pPr>
        <w:numPr>
          <w:ilvl w:val="0"/>
          <w:numId w:val="2"/>
        </w:numPr>
        <w:spacing w:after="0" w:line="360" w:lineRule="auto"/>
        <w:jc w:val="both"/>
        <w:rPr>
          <w:rFonts w:ascii="Times New Roman" w:hAnsi="Times New Roman" w:cs="Times New Roman"/>
          <w:sz w:val="28"/>
          <w:szCs w:val="28"/>
          <w:lang w:val="sah-RU"/>
        </w:rPr>
      </w:pPr>
      <w:r>
        <w:rPr>
          <w:rFonts w:ascii="Times New Roman" w:hAnsi="Times New Roman" w:cs="Times New Roman"/>
          <w:sz w:val="28"/>
          <w:szCs w:val="28"/>
          <w:lang w:val="sah-RU"/>
        </w:rPr>
        <w:t>Лыыбырда</w:t>
      </w:r>
    </w:p>
    <w:p w:rsidR="002A290F" w:rsidRDefault="002A290F" w:rsidP="000E7331">
      <w:pPr>
        <w:numPr>
          <w:ilvl w:val="0"/>
          <w:numId w:val="2"/>
        </w:numPr>
        <w:spacing w:after="0" w:line="360" w:lineRule="auto"/>
        <w:jc w:val="both"/>
        <w:rPr>
          <w:rFonts w:ascii="Times New Roman" w:hAnsi="Times New Roman" w:cs="Times New Roman"/>
          <w:sz w:val="28"/>
          <w:szCs w:val="28"/>
          <w:lang w:val="sah-RU"/>
        </w:rPr>
      </w:pPr>
      <w:r>
        <w:rPr>
          <w:rFonts w:ascii="Times New Roman" w:hAnsi="Times New Roman" w:cs="Times New Roman"/>
          <w:sz w:val="28"/>
          <w:szCs w:val="28"/>
          <w:lang w:val="sah-RU"/>
        </w:rPr>
        <w:t>Чыычаах уонна Алаа Моцус</w:t>
      </w:r>
    </w:p>
    <w:p w:rsidR="002A290F" w:rsidRDefault="002A290F" w:rsidP="000E7331">
      <w:pPr>
        <w:numPr>
          <w:ilvl w:val="0"/>
          <w:numId w:val="2"/>
        </w:numPr>
        <w:spacing w:after="0" w:line="360" w:lineRule="auto"/>
        <w:jc w:val="both"/>
        <w:rPr>
          <w:rFonts w:ascii="Times New Roman" w:hAnsi="Times New Roman" w:cs="Times New Roman"/>
          <w:sz w:val="28"/>
          <w:szCs w:val="28"/>
          <w:lang w:val="sah-RU"/>
        </w:rPr>
      </w:pPr>
      <w:r>
        <w:rPr>
          <w:rFonts w:ascii="Times New Roman" w:hAnsi="Times New Roman" w:cs="Times New Roman"/>
          <w:sz w:val="28"/>
          <w:szCs w:val="28"/>
          <w:lang w:val="sah-RU"/>
        </w:rPr>
        <w:t>Дьэрэкээн о5олор</w:t>
      </w:r>
    </w:p>
    <w:p w:rsidR="002A290F" w:rsidRDefault="002A290F" w:rsidP="000E7331">
      <w:pPr>
        <w:numPr>
          <w:ilvl w:val="0"/>
          <w:numId w:val="2"/>
        </w:numPr>
        <w:spacing w:after="0" w:line="360" w:lineRule="auto"/>
        <w:jc w:val="both"/>
        <w:rPr>
          <w:rFonts w:ascii="Times New Roman" w:hAnsi="Times New Roman" w:cs="Times New Roman"/>
          <w:sz w:val="28"/>
          <w:szCs w:val="28"/>
          <w:lang w:val="sah-RU"/>
        </w:rPr>
      </w:pPr>
      <w:r>
        <w:rPr>
          <w:rFonts w:ascii="Times New Roman" w:hAnsi="Times New Roman" w:cs="Times New Roman"/>
          <w:sz w:val="28"/>
          <w:szCs w:val="28"/>
          <w:lang w:val="sah-RU"/>
        </w:rPr>
        <w:t>Удьурхай - Боотур</w:t>
      </w:r>
    </w:p>
    <w:p w:rsidR="002A290F" w:rsidRDefault="002A290F" w:rsidP="000E7331">
      <w:pPr>
        <w:spacing w:after="0" w:line="360" w:lineRule="auto"/>
        <w:ind w:firstLine="708"/>
        <w:jc w:val="both"/>
        <w:rPr>
          <w:rFonts w:ascii="Times New Roman" w:hAnsi="Times New Roman" w:cs="Times New Roman"/>
          <w:sz w:val="28"/>
          <w:szCs w:val="28"/>
          <w:lang w:val="sah-RU"/>
        </w:rPr>
      </w:pPr>
    </w:p>
    <w:p w:rsidR="002A290F" w:rsidRDefault="002A290F" w:rsidP="000E7331">
      <w:pPr>
        <w:spacing w:after="0" w:line="360" w:lineRule="auto"/>
        <w:ind w:firstLine="708"/>
        <w:jc w:val="both"/>
        <w:rPr>
          <w:rFonts w:ascii="Times New Roman" w:hAnsi="Times New Roman" w:cs="Times New Roman"/>
          <w:sz w:val="28"/>
          <w:szCs w:val="28"/>
          <w:lang w:val="sah-RU"/>
        </w:rPr>
      </w:pPr>
    </w:p>
    <w:p w:rsidR="002A290F" w:rsidRDefault="002A290F" w:rsidP="000E7331">
      <w:pPr>
        <w:spacing w:after="0" w:line="360" w:lineRule="auto"/>
        <w:ind w:firstLine="708"/>
        <w:jc w:val="center"/>
        <w:rPr>
          <w:rFonts w:ascii="Times New Roman" w:hAnsi="Times New Roman" w:cs="Times New Roman"/>
          <w:sz w:val="28"/>
          <w:szCs w:val="28"/>
          <w:lang w:val="sah-RU"/>
        </w:rPr>
      </w:pPr>
      <w:r w:rsidRPr="00180B02">
        <w:rPr>
          <w:rFonts w:ascii="Times New Roman" w:hAnsi="Times New Roman" w:cs="Times New Roman"/>
          <w:noProof/>
          <w:sz w:val="28"/>
          <w:szCs w:val="28"/>
          <w:lang w:eastAsia="ru-RU"/>
        </w:rPr>
        <w:pict>
          <v:shape id="Рисунок 4" o:spid="_x0000_i1026" type="#_x0000_t75" style="width:163.5pt;height:289.5pt;visibility:visible">
            <v:imagedata r:id="rId9" o:title=""/>
          </v:shape>
        </w:pict>
      </w:r>
    </w:p>
    <w:p w:rsidR="002A290F" w:rsidRDefault="002A290F" w:rsidP="00DA0741">
      <w:pPr>
        <w:spacing w:after="0" w:line="360" w:lineRule="auto"/>
        <w:ind w:firstLine="708"/>
        <w:jc w:val="both"/>
        <w:rPr>
          <w:rFonts w:ascii="Times New Roman" w:hAnsi="Times New Roman" w:cs="Times New Roman"/>
          <w:sz w:val="28"/>
          <w:szCs w:val="28"/>
          <w:lang w:val="sah-RU"/>
        </w:rPr>
      </w:pPr>
    </w:p>
    <w:p w:rsidR="002A290F" w:rsidRPr="00DA0741" w:rsidRDefault="002A290F" w:rsidP="00DA0741">
      <w:pPr>
        <w:spacing w:after="0" w:line="360" w:lineRule="auto"/>
        <w:ind w:firstLine="708"/>
        <w:jc w:val="both"/>
        <w:rPr>
          <w:rFonts w:ascii="Times New Roman" w:hAnsi="Times New Roman" w:cs="Times New Roman"/>
          <w:b/>
          <w:bCs/>
          <w:sz w:val="28"/>
          <w:szCs w:val="28"/>
          <w:lang w:val="sah-RU"/>
        </w:rPr>
      </w:pPr>
    </w:p>
    <w:p w:rsidR="002A290F" w:rsidRPr="007748A0" w:rsidRDefault="002A290F" w:rsidP="00DA0741">
      <w:pPr>
        <w:spacing w:after="0" w:line="360" w:lineRule="auto"/>
        <w:ind w:firstLine="708"/>
        <w:jc w:val="both"/>
        <w:rPr>
          <w:rFonts w:ascii="Times New Roman" w:hAnsi="Times New Roman" w:cs="Times New Roman"/>
          <w:b/>
          <w:bCs/>
          <w:sz w:val="28"/>
          <w:szCs w:val="28"/>
          <w:lang w:val="sah-RU"/>
        </w:rPr>
      </w:pPr>
      <w:r w:rsidRPr="007748A0">
        <w:rPr>
          <w:rFonts w:ascii="Times New Roman" w:hAnsi="Times New Roman" w:cs="Times New Roman"/>
          <w:b/>
          <w:bCs/>
          <w:sz w:val="28"/>
          <w:szCs w:val="28"/>
          <w:lang w:val="sah-RU"/>
        </w:rPr>
        <w:t>Быраабылата:</w:t>
      </w:r>
    </w:p>
    <w:p w:rsidR="002A290F" w:rsidRPr="00DA0741" w:rsidRDefault="002A290F" w:rsidP="00DA0741">
      <w:pPr>
        <w:spacing w:after="0" w:line="360" w:lineRule="auto"/>
        <w:jc w:val="both"/>
        <w:rPr>
          <w:rFonts w:ascii="Times New Roman" w:hAnsi="Times New Roman" w:cs="Times New Roman"/>
          <w:b/>
          <w:bCs/>
          <w:sz w:val="28"/>
          <w:szCs w:val="28"/>
          <w:lang w:val="sah-RU"/>
        </w:rPr>
      </w:pPr>
      <w:r>
        <w:rPr>
          <w:rFonts w:ascii="Times New Roman" w:hAnsi="Times New Roman" w:cs="Times New Roman"/>
          <w:b/>
          <w:bCs/>
          <w:sz w:val="28"/>
          <w:szCs w:val="28"/>
          <w:lang w:val="sah-RU"/>
        </w:rPr>
        <w:t>Бастакы</w:t>
      </w:r>
      <w:r w:rsidRPr="00DA0741">
        <w:rPr>
          <w:rFonts w:ascii="Times New Roman" w:hAnsi="Times New Roman" w:cs="Times New Roman"/>
          <w:b/>
          <w:bCs/>
          <w:sz w:val="28"/>
          <w:szCs w:val="28"/>
          <w:lang w:val="sah-RU"/>
        </w:rPr>
        <w:t xml:space="preserve"> оонньуу: «Ханнык остуоруйаный</w:t>
      </w:r>
      <w:r>
        <w:rPr>
          <w:rFonts w:ascii="Times New Roman" w:hAnsi="Times New Roman" w:cs="Times New Roman"/>
          <w:b/>
          <w:bCs/>
          <w:sz w:val="28"/>
          <w:szCs w:val="28"/>
          <w:lang w:val="sah-RU"/>
        </w:rPr>
        <w:t>,</w:t>
      </w:r>
      <w:r w:rsidRPr="00DA0741">
        <w:rPr>
          <w:rFonts w:ascii="Times New Roman" w:hAnsi="Times New Roman" w:cs="Times New Roman"/>
          <w:b/>
          <w:bCs/>
          <w:sz w:val="28"/>
          <w:szCs w:val="28"/>
          <w:lang w:val="sah-RU"/>
        </w:rPr>
        <w:t xml:space="preserve"> таай»</w:t>
      </w:r>
    </w:p>
    <w:p w:rsidR="002A290F" w:rsidRPr="007748A0" w:rsidRDefault="002A290F" w:rsidP="00DA0741">
      <w:pPr>
        <w:spacing w:after="0" w:line="360" w:lineRule="auto"/>
        <w:jc w:val="both"/>
        <w:rPr>
          <w:rFonts w:ascii="Times New Roman" w:hAnsi="Times New Roman" w:cs="Times New Roman"/>
          <w:sz w:val="28"/>
          <w:szCs w:val="28"/>
          <w:lang w:val="sah-RU"/>
        </w:rPr>
      </w:pPr>
      <w:r w:rsidRPr="007748A0">
        <w:rPr>
          <w:rFonts w:ascii="Times New Roman" w:hAnsi="Times New Roman" w:cs="Times New Roman"/>
          <w:sz w:val="28"/>
          <w:szCs w:val="28"/>
          <w:lang w:val="sah-RU"/>
        </w:rPr>
        <w:t xml:space="preserve">Бу оонньууга 3, 5, 6 оонньооччу кыттар (барыларыгар тэҥ ахсааннаах хаарты тиксэр гына). Оонньуу саҕаланыытыгар кыттааччылар бастакы ким түһэрин сүбэнэн, эбэтэр считалканан быһаараллар. Ол оҕо хаартыны түҥэтэр. Бары хаартыларын көрбөккө умса тутан олороллор. Хаартыларын уочаратынан биирдиини арыйан остуол ортотугар уураат остуоруйа аатын этэллэр. Ким бастакы эппит бэйэтигэр туора ууран иһэр, оттон ким да таайбатаҕына уочаратынан кэлэр  оҕо таайдаҕына хаалбыт  хаартыны кытта ылар. Ким элбэҕи ылбыт кыайыылаах буолар. </w:t>
      </w:r>
      <w:r>
        <w:rPr>
          <w:rFonts w:ascii="Times New Roman" w:hAnsi="Times New Roman" w:cs="Times New Roman"/>
          <w:sz w:val="28"/>
          <w:szCs w:val="28"/>
          <w:lang w:val="sah-RU"/>
        </w:rPr>
        <w:t>Кыайыылаах хас хаартылаах да5аны соччо очконы ылар. Оонньуу сал5анар, хаарты булкуллар, туцэтиллэр.</w:t>
      </w:r>
    </w:p>
    <w:p w:rsidR="002A290F" w:rsidRPr="007748A0" w:rsidRDefault="002A290F" w:rsidP="00DA0741">
      <w:pPr>
        <w:spacing w:after="0" w:line="360" w:lineRule="auto"/>
        <w:jc w:val="both"/>
        <w:rPr>
          <w:rFonts w:ascii="Times New Roman" w:hAnsi="Times New Roman" w:cs="Times New Roman"/>
          <w:sz w:val="28"/>
          <w:szCs w:val="28"/>
          <w:lang w:val="sah-RU"/>
        </w:rPr>
      </w:pPr>
    </w:p>
    <w:p w:rsidR="002A290F" w:rsidRPr="00DA0741" w:rsidRDefault="002A290F" w:rsidP="00DA0741">
      <w:pPr>
        <w:spacing w:after="0" w:line="360" w:lineRule="auto"/>
        <w:jc w:val="both"/>
        <w:rPr>
          <w:rFonts w:ascii="Times New Roman" w:hAnsi="Times New Roman" w:cs="Times New Roman"/>
          <w:b/>
          <w:bCs/>
          <w:sz w:val="28"/>
          <w:szCs w:val="28"/>
          <w:lang w:val="sah-RU"/>
        </w:rPr>
      </w:pPr>
      <w:r>
        <w:rPr>
          <w:rFonts w:ascii="Times New Roman" w:hAnsi="Times New Roman" w:cs="Times New Roman"/>
          <w:b/>
          <w:bCs/>
          <w:sz w:val="28"/>
          <w:szCs w:val="28"/>
          <w:lang w:val="sah-RU"/>
        </w:rPr>
        <w:t>Иккис</w:t>
      </w:r>
      <w:r w:rsidRPr="00DA0741">
        <w:rPr>
          <w:rFonts w:ascii="Times New Roman" w:hAnsi="Times New Roman" w:cs="Times New Roman"/>
          <w:b/>
          <w:bCs/>
          <w:sz w:val="28"/>
          <w:szCs w:val="28"/>
          <w:lang w:val="sah-RU"/>
        </w:rPr>
        <w:t xml:space="preserve"> оонньуу: «Остуоруйа геройун ааттаа»</w:t>
      </w:r>
    </w:p>
    <w:p w:rsidR="002A290F" w:rsidRPr="007748A0" w:rsidRDefault="002A290F" w:rsidP="00A53777">
      <w:pPr>
        <w:spacing w:after="0" w:line="360" w:lineRule="auto"/>
        <w:jc w:val="both"/>
        <w:rPr>
          <w:rFonts w:ascii="Times New Roman" w:hAnsi="Times New Roman" w:cs="Times New Roman"/>
          <w:sz w:val="28"/>
          <w:szCs w:val="28"/>
          <w:lang w:val="sah-RU"/>
        </w:rPr>
      </w:pPr>
      <w:r>
        <w:rPr>
          <w:rFonts w:ascii="Times New Roman" w:hAnsi="Times New Roman" w:cs="Times New Roman"/>
          <w:sz w:val="28"/>
          <w:szCs w:val="28"/>
          <w:lang w:val="sah-RU"/>
        </w:rPr>
        <w:t>Бу оонньууга хаарты барыта остуолга тогуруччу умса тэнитиллэр. Кыттааччылар уочаратынан биирдии хаартыны сытар хаартылартан хантан ба5арар тардан ылар. Ылаат остуоруйа геройун ааттыы охсор. Кыайан таайбата5ына атыттар этэллэр. Ким урут сопко эппит хаартыны бэйэтигэр туора остуолга уурунар. Таайыллыбатах хаарты хаалан иьэр онтон салгыы таайбыт о5о хаалбыт хаартыны барытын хомуйан ылар. Ким элбэх хаартыны ылбыт элбэх очкону ылан кыайар.</w:t>
      </w:r>
    </w:p>
    <w:p w:rsidR="002A290F" w:rsidRPr="007748A0" w:rsidRDefault="002A290F" w:rsidP="00DA0741">
      <w:pPr>
        <w:spacing w:after="0" w:line="360" w:lineRule="auto"/>
        <w:jc w:val="both"/>
        <w:rPr>
          <w:rFonts w:ascii="Times New Roman" w:hAnsi="Times New Roman" w:cs="Times New Roman"/>
          <w:sz w:val="28"/>
          <w:szCs w:val="28"/>
          <w:lang w:val="sah-RU"/>
        </w:rPr>
      </w:pPr>
    </w:p>
    <w:p w:rsidR="002A290F" w:rsidRPr="00DA0741" w:rsidRDefault="002A290F" w:rsidP="00DA0741">
      <w:pPr>
        <w:tabs>
          <w:tab w:val="left" w:pos="7344"/>
        </w:tabs>
        <w:spacing w:after="0" w:line="360" w:lineRule="auto"/>
        <w:jc w:val="both"/>
        <w:rPr>
          <w:rFonts w:ascii="Times New Roman" w:hAnsi="Times New Roman" w:cs="Times New Roman"/>
          <w:b/>
          <w:bCs/>
          <w:sz w:val="28"/>
          <w:szCs w:val="28"/>
          <w:lang w:val="sah-RU"/>
        </w:rPr>
      </w:pPr>
      <w:r>
        <w:rPr>
          <w:rFonts w:ascii="Times New Roman" w:hAnsi="Times New Roman" w:cs="Times New Roman"/>
          <w:b/>
          <w:bCs/>
          <w:sz w:val="28"/>
          <w:szCs w:val="28"/>
          <w:lang w:val="sah-RU"/>
        </w:rPr>
        <w:t>Уьус</w:t>
      </w:r>
      <w:r w:rsidRPr="00DA0741">
        <w:rPr>
          <w:rFonts w:ascii="Times New Roman" w:hAnsi="Times New Roman" w:cs="Times New Roman"/>
          <w:b/>
          <w:bCs/>
          <w:sz w:val="28"/>
          <w:szCs w:val="28"/>
          <w:lang w:val="sah-RU"/>
        </w:rPr>
        <w:t xml:space="preserve"> оонньуу: «Герой майгытын эт» </w:t>
      </w:r>
      <w:r>
        <w:rPr>
          <w:rFonts w:ascii="Times New Roman" w:hAnsi="Times New Roman" w:cs="Times New Roman"/>
          <w:b/>
          <w:bCs/>
          <w:sz w:val="28"/>
          <w:szCs w:val="28"/>
          <w:lang w:val="sah-RU"/>
        </w:rPr>
        <w:tab/>
      </w:r>
    </w:p>
    <w:p w:rsidR="002A290F" w:rsidRDefault="002A290F" w:rsidP="00DA0741">
      <w:pPr>
        <w:spacing w:after="0" w:line="360" w:lineRule="auto"/>
        <w:jc w:val="both"/>
        <w:rPr>
          <w:rFonts w:ascii="Times New Roman" w:hAnsi="Times New Roman" w:cs="Times New Roman"/>
          <w:sz w:val="28"/>
          <w:szCs w:val="28"/>
          <w:lang w:val="sah-RU"/>
        </w:rPr>
      </w:pPr>
      <w:r w:rsidRPr="007748A0">
        <w:rPr>
          <w:rFonts w:ascii="Times New Roman" w:hAnsi="Times New Roman" w:cs="Times New Roman"/>
          <w:sz w:val="28"/>
          <w:szCs w:val="28"/>
          <w:lang w:val="sah-RU"/>
        </w:rPr>
        <w:t>(үтүө, мөкү, куттас</w:t>
      </w:r>
      <w:r>
        <w:rPr>
          <w:rFonts w:ascii="Times New Roman" w:hAnsi="Times New Roman" w:cs="Times New Roman"/>
          <w:sz w:val="28"/>
          <w:szCs w:val="28"/>
          <w:lang w:val="sah-RU"/>
        </w:rPr>
        <w:t>, сымыйаччы, албын, сиэмэх...)</w:t>
      </w:r>
    </w:p>
    <w:p w:rsidR="002A290F" w:rsidRDefault="002A290F" w:rsidP="00DA0741">
      <w:pPr>
        <w:spacing w:after="0" w:line="360" w:lineRule="auto"/>
        <w:jc w:val="both"/>
        <w:rPr>
          <w:rFonts w:ascii="Times New Roman" w:hAnsi="Times New Roman" w:cs="Times New Roman"/>
          <w:sz w:val="28"/>
          <w:szCs w:val="28"/>
          <w:lang w:val="sah-RU"/>
        </w:rPr>
      </w:pPr>
      <w:r>
        <w:rPr>
          <w:rFonts w:ascii="Times New Roman" w:hAnsi="Times New Roman" w:cs="Times New Roman"/>
          <w:sz w:val="28"/>
          <w:szCs w:val="28"/>
          <w:lang w:val="sah-RU"/>
        </w:rPr>
        <w:t>Бу оонньууга хаарты тэц ахсааннаах гына туцэтиллэр. Манна о5олор хаартыларын ылан короллор. Са5алааччы биир хаартыны остуол ортотугар ууран баран, остуоруйа геройун майгытын-сигилитин ойуулуур, кордорор тылы этэр. Холобур: “Саьыл албын”- диир(ханнык ба5арар орутун этэр). Иккис о5о хаартытын уурар салгыы оонньуур, холобура этэр: “Хаардьыт Бэргэн кыра5ы харах” – диэн (ханнык ба5арар орутун этэр). Ити курдук уочаратынан остуоруйа геройдарын майгыларын биирдии – иккилии ойуулуур тылларынан этэллэр. Кыайан этиллибэтэх хаартытын тутан хаалар уонна “кыайан эппэппин” диэн биллэрэр, салгыы оонньуу уочаратынан барар. Ким элбэх хаартыны тутан хаалбыт хотторор, хаартыта суох о5о кыайар.</w:t>
      </w:r>
    </w:p>
    <w:p w:rsidR="002A290F" w:rsidRDefault="002A290F" w:rsidP="00DA0741">
      <w:pPr>
        <w:spacing w:after="0" w:line="360" w:lineRule="auto"/>
        <w:jc w:val="both"/>
        <w:rPr>
          <w:rFonts w:ascii="Times New Roman" w:hAnsi="Times New Roman" w:cs="Times New Roman"/>
          <w:sz w:val="28"/>
          <w:szCs w:val="28"/>
          <w:lang w:val="sah-RU"/>
        </w:rPr>
      </w:pPr>
    </w:p>
    <w:p w:rsidR="002A290F" w:rsidRDefault="002A290F" w:rsidP="00DA0741">
      <w:pPr>
        <w:spacing w:after="0" w:line="360" w:lineRule="auto"/>
        <w:jc w:val="both"/>
        <w:rPr>
          <w:rFonts w:ascii="Times New Roman" w:hAnsi="Times New Roman" w:cs="Times New Roman"/>
          <w:sz w:val="28"/>
          <w:szCs w:val="28"/>
          <w:lang w:val="sah-RU"/>
        </w:rPr>
      </w:pPr>
    </w:p>
    <w:p w:rsidR="002A290F" w:rsidRDefault="002A290F" w:rsidP="00DA0741">
      <w:pPr>
        <w:spacing w:after="0" w:line="360" w:lineRule="auto"/>
        <w:jc w:val="both"/>
        <w:rPr>
          <w:rFonts w:ascii="Times New Roman" w:hAnsi="Times New Roman" w:cs="Times New Roman"/>
          <w:sz w:val="28"/>
          <w:szCs w:val="28"/>
          <w:lang w:val="sah-RU"/>
        </w:rPr>
      </w:pPr>
    </w:p>
    <w:p w:rsidR="002A290F" w:rsidRDefault="002A290F" w:rsidP="00DA0741">
      <w:pPr>
        <w:spacing w:after="0" w:line="360" w:lineRule="auto"/>
        <w:jc w:val="both"/>
        <w:rPr>
          <w:rFonts w:ascii="Times New Roman" w:hAnsi="Times New Roman" w:cs="Times New Roman"/>
          <w:sz w:val="28"/>
          <w:szCs w:val="28"/>
          <w:lang w:val="sah-RU"/>
        </w:rPr>
      </w:pPr>
    </w:p>
    <w:p w:rsidR="002A290F" w:rsidRDefault="002A290F" w:rsidP="00DA0741">
      <w:pPr>
        <w:spacing w:after="0" w:line="360" w:lineRule="auto"/>
        <w:jc w:val="both"/>
        <w:rPr>
          <w:rFonts w:ascii="Times New Roman" w:hAnsi="Times New Roman" w:cs="Times New Roman"/>
          <w:sz w:val="28"/>
          <w:szCs w:val="28"/>
          <w:lang w:val="sah-RU"/>
        </w:rPr>
      </w:pPr>
    </w:p>
    <w:p w:rsidR="002A290F" w:rsidRDefault="002A290F" w:rsidP="00DA0741">
      <w:pPr>
        <w:spacing w:after="0" w:line="360" w:lineRule="auto"/>
        <w:jc w:val="both"/>
        <w:rPr>
          <w:rFonts w:ascii="Times New Roman" w:hAnsi="Times New Roman" w:cs="Times New Roman"/>
          <w:sz w:val="28"/>
          <w:szCs w:val="28"/>
          <w:lang w:val="sah-RU"/>
        </w:rPr>
      </w:pPr>
    </w:p>
    <w:p w:rsidR="002A290F" w:rsidRDefault="002A290F" w:rsidP="00DA0741">
      <w:pPr>
        <w:spacing w:after="0" w:line="360" w:lineRule="auto"/>
        <w:jc w:val="both"/>
        <w:rPr>
          <w:rFonts w:ascii="Times New Roman" w:hAnsi="Times New Roman" w:cs="Times New Roman"/>
          <w:sz w:val="28"/>
          <w:szCs w:val="28"/>
          <w:lang w:val="sah-RU"/>
        </w:rPr>
      </w:pPr>
    </w:p>
    <w:p w:rsidR="002A290F" w:rsidRDefault="002A290F" w:rsidP="00DA0741">
      <w:pPr>
        <w:spacing w:after="0" w:line="360" w:lineRule="auto"/>
        <w:jc w:val="both"/>
        <w:rPr>
          <w:rFonts w:ascii="Times New Roman" w:hAnsi="Times New Roman" w:cs="Times New Roman"/>
          <w:sz w:val="28"/>
          <w:szCs w:val="28"/>
          <w:lang w:val="sah-RU"/>
        </w:rPr>
      </w:pPr>
    </w:p>
    <w:p w:rsidR="002A290F" w:rsidRDefault="002A290F" w:rsidP="00DA0741">
      <w:pPr>
        <w:spacing w:after="0" w:line="360" w:lineRule="auto"/>
        <w:jc w:val="both"/>
        <w:rPr>
          <w:rFonts w:ascii="Times New Roman" w:hAnsi="Times New Roman" w:cs="Times New Roman"/>
          <w:sz w:val="28"/>
          <w:szCs w:val="28"/>
          <w:lang w:val="sah-RU"/>
        </w:rPr>
      </w:pPr>
    </w:p>
    <w:p w:rsidR="002A290F" w:rsidRDefault="002A290F" w:rsidP="00DA0741">
      <w:pPr>
        <w:spacing w:after="0" w:line="360" w:lineRule="auto"/>
        <w:jc w:val="both"/>
        <w:rPr>
          <w:rFonts w:ascii="Times New Roman" w:hAnsi="Times New Roman" w:cs="Times New Roman"/>
          <w:sz w:val="28"/>
          <w:szCs w:val="28"/>
          <w:lang w:val="sah-RU"/>
        </w:rPr>
      </w:pPr>
    </w:p>
    <w:p w:rsidR="002A290F" w:rsidRPr="007748A0" w:rsidRDefault="002A290F" w:rsidP="00DA0741">
      <w:pPr>
        <w:spacing w:after="0" w:line="360" w:lineRule="auto"/>
        <w:jc w:val="both"/>
        <w:rPr>
          <w:rFonts w:ascii="Times New Roman" w:hAnsi="Times New Roman" w:cs="Times New Roman"/>
          <w:sz w:val="28"/>
          <w:szCs w:val="28"/>
          <w:lang w:val="sah-RU"/>
        </w:rPr>
      </w:pPr>
    </w:p>
    <w:p w:rsidR="002A290F" w:rsidRDefault="002A290F" w:rsidP="00DA0741">
      <w:pPr>
        <w:spacing w:after="0" w:line="240" w:lineRule="auto"/>
        <w:rPr>
          <w:sz w:val="24"/>
          <w:szCs w:val="24"/>
          <w:lang w:val="sah-RU"/>
        </w:rPr>
      </w:pPr>
    </w:p>
    <w:p w:rsidR="002A290F" w:rsidRPr="00DA0741" w:rsidRDefault="002A290F" w:rsidP="00DA0741">
      <w:pPr>
        <w:rPr>
          <w:sz w:val="24"/>
          <w:szCs w:val="24"/>
          <w:lang w:val="sah-RU"/>
        </w:rPr>
      </w:pPr>
    </w:p>
    <w:p w:rsidR="002A290F" w:rsidRPr="00D321E6" w:rsidRDefault="002A290F" w:rsidP="00D321E6">
      <w:pPr>
        <w:tabs>
          <w:tab w:val="left" w:pos="4212"/>
        </w:tabs>
        <w:spacing w:line="360" w:lineRule="auto"/>
        <w:jc w:val="center"/>
        <w:rPr>
          <w:rFonts w:ascii="Times New Roman" w:hAnsi="Times New Roman" w:cs="Times New Roman"/>
          <w:b/>
          <w:bCs/>
          <w:sz w:val="28"/>
          <w:szCs w:val="28"/>
          <w:lang w:val="sah-RU"/>
        </w:rPr>
      </w:pPr>
      <w:bookmarkStart w:id="0" w:name="_GoBack"/>
      <w:bookmarkEnd w:id="0"/>
      <w:r w:rsidRPr="00D321E6">
        <w:rPr>
          <w:rFonts w:ascii="Times New Roman" w:hAnsi="Times New Roman" w:cs="Times New Roman"/>
          <w:b/>
          <w:bCs/>
          <w:sz w:val="28"/>
          <w:szCs w:val="28"/>
          <w:lang w:val="sah-RU"/>
        </w:rPr>
        <w:t>Тумук тыл</w:t>
      </w:r>
    </w:p>
    <w:p w:rsidR="002A290F" w:rsidRPr="00D321E6" w:rsidRDefault="002A290F" w:rsidP="00D321E6">
      <w:pPr>
        <w:tabs>
          <w:tab w:val="left" w:pos="4212"/>
        </w:tabs>
        <w:spacing w:line="360" w:lineRule="auto"/>
        <w:jc w:val="both"/>
        <w:rPr>
          <w:rFonts w:ascii="Times New Roman" w:hAnsi="Times New Roman" w:cs="Times New Roman"/>
          <w:sz w:val="28"/>
          <w:szCs w:val="28"/>
          <w:lang w:val="sah-RU"/>
        </w:rPr>
      </w:pPr>
      <w:r w:rsidRPr="00D321E6">
        <w:rPr>
          <w:rFonts w:ascii="Times New Roman" w:hAnsi="Times New Roman" w:cs="Times New Roman"/>
          <w:b/>
          <w:bCs/>
          <w:sz w:val="28"/>
          <w:szCs w:val="28"/>
          <w:lang w:val="sah-RU"/>
        </w:rPr>
        <w:t xml:space="preserve">  </w:t>
      </w:r>
      <w:r w:rsidRPr="00D321E6">
        <w:rPr>
          <w:rFonts w:ascii="Times New Roman" w:hAnsi="Times New Roman" w:cs="Times New Roman"/>
          <w:sz w:val="28"/>
          <w:szCs w:val="28"/>
          <w:lang w:val="sah-RU"/>
        </w:rPr>
        <w:t>Убаастабыллаах тороппуттэр, иитээччилэр! Саха о5ото кыра эрдэ5иттэн норуотун остуоруйатынан иитиллэн, этэ-сацара уорэнэрин туьугар уонна куьа5аны, учугэйи ойдуу уорэнэригэр бары кыьамньыбытын ууруо5ун! Норуотпут уус-уран айымньыта, куустээх тыла-оьо умнууга хаалбакка колуонэттэн колуонэ5э сал5анан сайда, уунэ турдун! Остуоруйа уус-уран тылын, кини баайын ол эбэтэр ийэ тылын ицэриммит о5о дьо5ура муцура суох сайдара биллэр. Ол туьугар бары кыахпытын, ойбутун-санаабытын бииргэ тумэн улэлиэ5ин!</w:t>
      </w:r>
    </w:p>
    <w:p w:rsidR="002A290F" w:rsidRPr="00D321E6" w:rsidRDefault="002A290F" w:rsidP="00D321E6">
      <w:pPr>
        <w:tabs>
          <w:tab w:val="left" w:pos="4212"/>
        </w:tabs>
        <w:spacing w:line="360" w:lineRule="auto"/>
        <w:jc w:val="center"/>
        <w:rPr>
          <w:rFonts w:ascii="Times New Roman" w:hAnsi="Times New Roman" w:cs="Times New Roman"/>
          <w:b/>
          <w:bCs/>
          <w:sz w:val="28"/>
          <w:szCs w:val="28"/>
          <w:lang w:val="sah-RU"/>
        </w:rPr>
      </w:pPr>
    </w:p>
    <w:p w:rsidR="002A290F" w:rsidRPr="00D321E6" w:rsidRDefault="002A290F" w:rsidP="00D321E6">
      <w:pPr>
        <w:tabs>
          <w:tab w:val="left" w:pos="4212"/>
        </w:tabs>
        <w:spacing w:line="360" w:lineRule="auto"/>
        <w:jc w:val="center"/>
        <w:rPr>
          <w:rFonts w:ascii="Times New Roman" w:hAnsi="Times New Roman" w:cs="Times New Roman"/>
          <w:b/>
          <w:bCs/>
          <w:sz w:val="28"/>
          <w:szCs w:val="28"/>
          <w:lang w:val="sah-RU"/>
        </w:rPr>
      </w:pPr>
      <w:r w:rsidRPr="00D321E6">
        <w:rPr>
          <w:rFonts w:ascii="Times New Roman" w:hAnsi="Times New Roman" w:cs="Times New Roman"/>
          <w:b/>
          <w:bCs/>
          <w:sz w:val="28"/>
          <w:szCs w:val="28"/>
          <w:lang w:val="sah-RU"/>
        </w:rPr>
        <w:t>Туттуллубут айымньылар</w:t>
      </w:r>
    </w:p>
    <w:p w:rsidR="002A290F" w:rsidRPr="00D321E6" w:rsidRDefault="002A290F" w:rsidP="00D321E6">
      <w:pPr>
        <w:tabs>
          <w:tab w:val="left" w:pos="4212"/>
        </w:tabs>
        <w:spacing w:line="360" w:lineRule="auto"/>
        <w:jc w:val="both"/>
        <w:rPr>
          <w:rFonts w:ascii="Times New Roman" w:hAnsi="Times New Roman" w:cs="Times New Roman"/>
          <w:sz w:val="28"/>
          <w:szCs w:val="28"/>
          <w:lang w:val="sah-RU"/>
        </w:rPr>
      </w:pPr>
    </w:p>
    <w:p w:rsidR="002A290F" w:rsidRPr="00D321E6" w:rsidRDefault="002A290F" w:rsidP="00D321E6">
      <w:pPr>
        <w:numPr>
          <w:ilvl w:val="0"/>
          <w:numId w:val="3"/>
        </w:numPr>
        <w:tabs>
          <w:tab w:val="left" w:pos="4212"/>
        </w:tabs>
        <w:spacing w:line="360" w:lineRule="auto"/>
        <w:jc w:val="both"/>
        <w:rPr>
          <w:rFonts w:ascii="Times New Roman" w:hAnsi="Times New Roman" w:cs="Times New Roman"/>
          <w:sz w:val="28"/>
          <w:szCs w:val="28"/>
          <w:lang w:val="sah-RU"/>
        </w:rPr>
      </w:pPr>
      <w:r w:rsidRPr="00D321E6">
        <w:rPr>
          <w:rFonts w:ascii="Times New Roman" w:hAnsi="Times New Roman" w:cs="Times New Roman"/>
          <w:sz w:val="28"/>
          <w:szCs w:val="28"/>
          <w:lang w:val="sah-RU"/>
        </w:rPr>
        <w:t>Саха остуоруйалара – Якутские сказки: кыра саастаах оскуола о5олоругар: /(хомуйан оцордулар: А.Н.Иванова, М.В.Мигалкина, М.Г.Макеева; сахалыыттан нууччалыы тылбаастаата А.А.Борисова, И.Деремов; худ. Нь.Е.Ябловская). – Дьокуускай: Бичик, 2010;</w:t>
      </w:r>
    </w:p>
    <w:p w:rsidR="002A290F" w:rsidRPr="00D321E6" w:rsidRDefault="002A290F" w:rsidP="00D321E6">
      <w:pPr>
        <w:numPr>
          <w:ilvl w:val="0"/>
          <w:numId w:val="3"/>
        </w:numPr>
        <w:tabs>
          <w:tab w:val="left" w:pos="4212"/>
        </w:tabs>
        <w:spacing w:line="360" w:lineRule="auto"/>
        <w:jc w:val="both"/>
        <w:rPr>
          <w:rFonts w:ascii="Times New Roman" w:hAnsi="Times New Roman" w:cs="Times New Roman"/>
          <w:sz w:val="28"/>
          <w:szCs w:val="28"/>
          <w:lang w:val="sah-RU"/>
        </w:rPr>
      </w:pPr>
      <w:r w:rsidRPr="00D321E6">
        <w:rPr>
          <w:rFonts w:ascii="Times New Roman" w:hAnsi="Times New Roman" w:cs="Times New Roman"/>
          <w:sz w:val="28"/>
          <w:szCs w:val="28"/>
          <w:lang w:val="sah-RU"/>
        </w:rPr>
        <w:t>Саха остуоруйалара / Хомуйан оцордо А.А.Борисова; о5олорго анаан тупсарда П.Д.Аввакумов; Художник В.Ф. Ноева. – Дьокуускай: Бичик 2002.</w:t>
      </w:r>
    </w:p>
    <w:p w:rsidR="002A290F" w:rsidRPr="00D321E6" w:rsidRDefault="002A290F" w:rsidP="00D321E6">
      <w:pPr>
        <w:numPr>
          <w:ilvl w:val="0"/>
          <w:numId w:val="3"/>
        </w:numPr>
        <w:tabs>
          <w:tab w:val="left" w:pos="4212"/>
        </w:tabs>
        <w:spacing w:line="360" w:lineRule="auto"/>
        <w:jc w:val="both"/>
        <w:rPr>
          <w:rFonts w:ascii="Times New Roman" w:hAnsi="Times New Roman" w:cs="Times New Roman"/>
          <w:sz w:val="28"/>
          <w:szCs w:val="28"/>
          <w:lang w:val="sah-RU"/>
        </w:rPr>
      </w:pPr>
      <w:r w:rsidRPr="00D321E6">
        <w:rPr>
          <w:rFonts w:ascii="Times New Roman" w:hAnsi="Times New Roman" w:cs="Times New Roman"/>
          <w:sz w:val="28"/>
          <w:szCs w:val="28"/>
          <w:lang w:val="sah-RU"/>
        </w:rPr>
        <w:t>Эргис Г.У.  Саха остуоруйалара</w:t>
      </w:r>
    </w:p>
    <w:p w:rsidR="002A290F" w:rsidRPr="0088228C" w:rsidRDefault="002A290F" w:rsidP="0088228C">
      <w:pPr>
        <w:tabs>
          <w:tab w:val="left" w:pos="4212"/>
        </w:tabs>
        <w:jc w:val="both"/>
        <w:rPr>
          <w:sz w:val="28"/>
          <w:szCs w:val="28"/>
          <w:lang w:val="sah-RU"/>
        </w:rPr>
      </w:pPr>
    </w:p>
    <w:sectPr w:rsidR="002A290F" w:rsidRPr="0088228C" w:rsidSect="00DA0741">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290F" w:rsidRDefault="002A290F" w:rsidP="00053FAE">
      <w:pPr>
        <w:spacing w:after="0" w:line="240" w:lineRule="auto"/>
      </w:pPr>
      <w:r>
        <w:separator/>
      </w:r>
    </w:p>
  </w:endnote>
  <w:endnote w:type="continuationSeparator" w:id="1">
    <w:p w:rsidR="002A290F" w:rsidRDefault="002A290F" w:rsidP="00053F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290F" w:rsidRDefault="002A290F" w:rsidP="00053FAE">
      <w:pPr>
        <w:spacing w:after="0" w:line="240" w:lineRule="auto"/>
      </w:pPr>
      <w:r>
        <w:separator/>
      </w:r>
    </w:p>
  </w:footnote>
  <w:footnote w:type="continuationSeparator" w:id="1">
    <w:p w:rsidR="002A290F" w:rsidRDefault="002A290F" w:rsidP="00053F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90F" w:rsidRDefault="002A290F" w:rsidP="00053FAE">
    <w:pPr>
      <w:pStyle w:val="Header"/>
      <w:tabs>
        <w:tab w:val="left" w:pos="142"/>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9F209D"/>
    <w:multiLevelType w:val="hybridMultilevel"/>
    <w:tmpl w:val="A504089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3BB975BC"/>
    <w:multiLevelType w:val="hybridMultilevel"/>
    <w:tmpl w:val="23167342"/>
    <w:lvl w:ilvl="0" w:tplc="04190001">
      <w:start w:val="1"/>
      <w:numFmt w:val="bullet"/>
      <w:lvlText w:val=""/>
      <w:lvlJc w:val="left"/>
      <w:pPr>
        <w:tabs>
          <w:tab w:val="num" w:pos="1428"/>
        </w:tabs>
        <w:ind w:left="1428" w:hanging="360"/>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2">
    <w:nsid w:val="67416ADB"/>
    <w:multiLevelType w:val="hybridMultilevel"/>
    <w:tmpl w:val="325431F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50B32"/>
    <w:rsid w:val="000105E5"/>
    <w:rsid w:val="00010E72"/>
    <w:rsid w:val="00014AB0"/>
    <w:rsid w:val="00020128"/>
    <w:rsid w:val="00020AE0"/>
    <w:rsid w:val="00021195"/>
    <w:rsid w:val="0002592E"/>
    <w:rsid w:val="00036D1E"/>
    <w:rsid w:val="00036EAA"/>
    <w:rsid w:val="00046667"/>
    <w:rsid w:val="000479B0"/>
    <w:rsid w:val="00053FAE"/>
    <w:rsid w:val="00056B95"/>
    <w:rsid w:val="00061BAF"/>
    <w:rsid w:val="00061C47"/>
    <w:rsid w:val="000818FA"/>
    <w:rsid w:val="00087B80"/>
    <w:rsid w:val="00094F4D"/>
    <w:rsid w:val="000C684A"/>
    <w:rsid w:val="000D7F75"/>
    <w:rsid w:val="000E3AC8"/>
    <w:rsid w:val="000E7331"/>
    <w:rsid w:val="000E7705"/>
    <w:rsid w:val="000F4CCF"/>
    <w:rsid w:val="00100790"/>
    <w:rsid w:val="00101A35"/>
    <w:rsid w:val="00111404"/>
    <w:rsid w:val="00117F9F"/>
    <w:rsid w:val="001267E9"/>
    <w:rsid w:val="0014144F"/>
    <w:rsid w:val="00142BB4"/>
    <w:rsid w:val="00164E18"/>
    <w:rsid w:val="00175372"/>
    <w:rsid w:val="001754BB"/>
    <w:rsid w:val="001802DA"/>
    <w:rsid w:val="00180B02"/>
    <w:rsid w:val="0018785D"/>
    <w:rsid w:val="00191CB5"/>
    <w:rsid w:val="001933F0"/>
    <w:rsid w:val="001972F6"/>
    <w:rsid w:val="001A0586"/>
    <w:rsid w:val="001A3888"/>
    <w:rsid w:val="001A4D91"/>
    <w:rsid w:val="001B17F1"/>
    <w:rsid w:val="001B2AC3"/>
    <w:rsid w:val="001B5E1D"/>
    <w:rsid w:val="001C0EF8"/>
    <w:rsid w:val="001C5712"/>
    <w:rsid w:val="001C5812"/>
    <w:rsid w:val="001D4DD3"/>
    <w:rsid w:val="001E11B1"/>
    <w:rsid w:val="001F1816"/>
    <w:rsid w:val="001F7208"/>
    <w:rsid w:val="00200AD4"/>
    <w:rsid w:val="002122F2"/>
    <w:rsid w:val="00222D3D"/>
    <w:rsid w:val="0023575E"/>
    <w:rsid w:val="00260CF5"/>
    <w:rsid w:val="00261438"/>
    <w:rsid w:val="0026483D"/>
    <w:rsid w:val="002649AB"/>
    <w:rsid w:val="002703B5"/>
    <w:rsid w:val="00274569"/>
    <w:rsid w:val="00275A43"/>
    <w:rsid w:val="0028653C"/>
    <w:rsid w:val="002A290F"/>
    <w:rsid w:val="002B5EFB"/>
    <w:rsid w:val="002B6A84"/>
    <w:rsid w:val="002C07A0"/>
    <w:rsid w:val="002C4633"/>
    <w:rsid w:val="002D016D"/>
    <w:rsid w:val="002D14C7"/>
    <w:rsid w:val="002D2FB9"/>
    <w:rsid w:val="002D645E"/>
    <w:rsid w:val="002D7554"/>
    <w:rsid w:val="002E0421"/>
    <w:rsid w:val="002E4063"/>
    <w:rsid w:val="002F1D19"/>
    <w:rsid w:val="002F38BC"/>
    <w:rsid w:val="00302084"/>
    <w:rsid w:val="00304E20"/>
    <w:rsid w:val="00305AA1"/>
    <w:rsid w:val="00311DA9"/>
    <w:rsid w:val="003121C5"/>
    <w:rsid w:val="00315EB2"/>
    <w:rsid w:val="003166E7"/>
    <w:rsid w:val="003241A4"/>
    <w:rsid w:val="0033227E"/>
    <w:rsid w:val="00333544"/>
    <w:rsid w:val="00336053"/>
    <w:rsid w:val="003415AF"/>
    <w:rsid w:val="003435AA"/>
    <w:rsid w:val="0034507F"/>
    <w:rsid w:val="00355C67"/>
    <w:rsid w:val="00372A4B"/>
    <w:rsid w:val="0037492C"/>
    <w:rsid w:val="00382783"/>
    <w:rsid w:val="003865FD"/>
    <w:rsid w:val="00387973"/>
    <w:rsid w:val="003949F5"/>
    <w:rsid w:val="003A00B5"/>
    <w:rsid w:val="003B23F8"/>
    <w:rsid w:val="003B3E75"/>
    <w:rsid w:val="003C07E1"/>
    <w:rsid w:val="003D28B9"/>
    <w:rsid w:val="003E33BA"/>
    <w:rsid w:val="003E4735"/>
    <w:rsid w:val="003E573D"/>
    <w:rsid w:val="003F3884"/>
    <w:rsid w:val="00401C74"/>
    <w:rsid w:val="00406A32"/>
    <w:rsid w:val="00414886"/>
    <w:rsid w:val="0043591F"/>
    <w:rsid w:val="004404EC"/>
    <w:rsid w:val="00440548"/>
    <w:rsid w:val="0044138B"/>
    <w:rsid w:val="004427BF"/>
    <w:rsid w:val="004433A4"/>
    <w:rsid w:val="00447896"/>
    <w:rsid w:val="00451E67"/>
    <w:rsid w:val="0047340D"/>
    <w:rsid w:val="00491E5F"/>
    <w:rsid w:val="004A4EC7"/>
    <w:rsid w:val="004B2BA8"/>
    <w:rsid w:val="004B62A4"/>
    <w:rsid w:val="004C399E"/>
    <w:rsid w:val="004C699D"/>
    <w:rsid w:val="004D3B32"/>
    <w:rsid w:val="004E12CE"/>
    <w:rsid w:val="004E18EB"/>
    <w:rsid w:val="004F202E"/>
    <w:rsid w:val="004F212C"/>
    <w:rsid w:val="00501F10"/>
    <w:rsid w:val="00503B72"/>
    <w:rsid w:val="00525079"/>
    <w:rsid w:val="0052619B"/>
    <w:rsid w:val="005434A1"/>
    <w:rsid w:val="0054382F"/>
    <w:rsid w:val="00547A51"/>
    <w:rsid w:val="005501E4"/>
    <w:rsid w:val="0056192C"/>
    <w:rsid w:val="005623FA"/>
    <w:rsid w:val="00572035"/>
    <w:rsid w:val="005810F9"/>
    <w:rsid w:val="00582B42"/>
    <w:rsid w:val="0058381E"/>
    <w:rsid w:val="005A47B8"/>
    <w:rsid w:val="005B11D2"/>
    <w:rsid w:val="005B178D"/>
    <w:rsid w:val="005B2C3A"/>
    <w:rsid w:val="005C3BA0"/>
    <w:rsid w:val="005D5B8F"/>
    <w:rsid w:val="005E0871"/>
    <w:rsid w:val="005F6A19"/>
    <w:rsid w:val="00605D33"/>
    <w:rsid w:val="0061155B"/>
    <w:rsid w:val="00611BE4"/>
    <w:rsid w:val="00614445"/>
    <w:rsid w:val="00615F08"/>
    <w:rsid w:val="00617547"/>
    <w:rsid w:val="00620F77"/>
    <w:rsid w:val="00621CAE"/>
    <w:rsid w:val="006256BD"/>
    <w:rsid w:val="006338C1"/>
    <w:rsid w:val="00637D8B"/>
    <w:rsid w:val="00637E7C"/>
    <w:rsid w:val="00650AAD"/>
    <w:rsid w:val="00650B32"/>
    <w:rsid w:val="00653B5B"/>
    <w:rsid w:val="00653E08"/>
    <w:rsid w:val="00660A9C"/>
    <w:rsid w:val="00661DC1"/>
    <w:rsid w:val="00665777"/>
    <w:rsid w:val="0067560F"/>
    <w:rsid w:val="00685E3E"/>
    <w:rsid w:val="006929B0"/>
    <w:rsid w:val="00693339"/>
    <w:rsid w:val="006B2070"/>
    <w:rsid w:val="006B2B0B"/>
    <w:rsid w:val="006C2C1E"/>
    <w:rsid w:val="006C3195"/>
    <w:rsid w:val="006D23D1"/>
    <w:rsid w:val="006D25F1"/>
    <w:rsid w:val="006D6478"/>
    <w:rsid w:val="006F07F7"/>
    <w:rsid w:val="006F35D3"/>
    <w:rsid w:val="006F5181"/>
    <w:rsid w:val="00707E7D"/>
    <w:rsid w:val="0071305D"/>
    <w:rsid w:val="00713A5C"/>
    <w:rsid w:val="00731EFC"/>
    <w:rsid w:val="0074205C"/>
    <w:rsid w:val="00751794"/>
    <w:rsid w:val="0076109D"/>
    <w:rsid w:val="007707A5"/>
    <w:rsid w:val="00772C00"/>
    <w:rsid w:val="007748A0"/>
    <w:rsid w:val="007B235D"/>
    <w:rsid w:val="007B57AD"/>
    <w:rsid w:val="007D602D"/>
    <w:rsid w:val="007D72AC"/>
    <w:rsid w:val="007F0CCC"/>
    <w:rsid w:val="00802523"/>
    <w:rsid w:val="008077FE"/>
    <w:rsid w:val="00816412"/>
    <w:rsid w:val="008167D6"/>
    <w:rsid w:val="00817F0F"/>
    <w:rsid w:val="00835DCD"/>
    <w:rsid w:val="00836BB6"/>
    <w:rsid w:val="00845075"/>
    <w:rsid w:val="00853C57"/>
    <w:rsid w:val="00854B83"/>
    <w:rsid w:val="00873EC3"/>
    <w:rsid w:val="00874EED"/>
    <w:rsid w:val="00881820"/>
    <w:rsid w:val="0088228C"/>
    <w:rsid w:val="00892792"/>
    <w:rsid w:val="008B4AAB"/>
    <w:rsid w:val="008B5369"/>
    <w:rsid w:val="008C338B"/>
    <w:rsid w:val="008E1A4A"/>
    <w:rsid w:val="008E4668"/>
    <w:rsid w:val="008F4CB8"/>
    <w:rsid w:val="00922DB4"/>
    <w:rsid w:val="009242B5"/>
    <w:rsid w:val="00934728"/>
    <w:rsid w:val="00935369"/>
    <w:rsid w:val="009429E5"/>
    <w:rsid w:val="00963516"/>
    <w:rsid w:val="009844D9"/>
    <w:rsid w:val="00996800"/>
    <w:rsid w:val="009C216C"/>
    <w:rsid w:val="009D08BF"/>
    <w:rsid w:val="009D75C2"/>
    <w:rsid w:val="009F2037"/>
    <w:rsid w:val="00A00BF7"/>
    <w:rsid w:val="00A03E48"/>
    <w:rsid w:val="00A14966"/>
    <w:rsid w:val="00A160B2"/>
    <w:rsid w:val="00A303DF"/>
    <w:rsid w:val="00A35841"/>
    <w:rsid w:val="00A53558"/>
    <w:rsid w:val="00A53777"/>
    <w:rsid w:val="00A55C35"/>
    <w:rsid w:val="00A71835"/>
    <w:rsid w:val="00A77084"/>
    <w:rsid w:val="00A8078F"/>
    <w:rsid w:val="00A91AD7"/>
    <w:rsid w:val="00A932CD"/>
    <w:rsid w:val="00AB3E99"/>
    <w:rsid w:val="00AB5D06"/>
    <w:rsid w:val="00AC34C4"/>
    <w:rsid w:val="00AD1B1D"/>
    <w:rsid w:val="00AD67AF"/>
    <w:rsid w:val="00AD771C"/>
    <w:rsid w:val="00AE1B42"/>
    <w:rsid w:val="00AE245F"/>
    <w:rsid w:val="00B0257B"/>
    <w:rsid w:val="00B344F1"/>
    <w:rsid w:val="00B406EA"/>
    <w:rsid w:val="00B50FA9"/>
    <w:rsid w:val="00B61CD3"/>
    <w:rsid w:val="00B82A59"/>
    <w:rsid w:val="00B84F1C"/>
    <w:rsid w:val="00B876EF"/>
    <w:rsid w:val="00B96FC8"/>
    <w:rsid w:val="00BB5581"/>
    <w:rsid w:val="00BB58BE"/>
    <w:rsid w:val="00BB68CA"/>
    <w:rsid w:val="00BB7979"/>
    <w:rsid w:val="00BC6C16"/>
    <w:rsid w:val="00BD55C8"/>
    <w:rsid w:val="00BE09C4"/>
    <w:rsid w:val="00BE3A4C"/>
    <w:rsid w:val="00BE512C"/>
    <w:rsid w:val="00BF29BB"/>
    <w:rsid w:val="00BF4A61"/>
    <w:rsid w:val="00BF543F"/>
    <w:rsid w:val="00BF640A"/>
    <w:rsid w:val="00BF79CC"/>
    <w:rsid w:val="00BF7A00"/>
    <w:rsid w:val="00C07B84"/>
    <w:rsid w:val="00C103D5"/>
    <w:rsid w:val="00C1113E"/>
    <w:rsid w:val="00C34F48"/>
    <w:rsid w:val="00C37FF9"/>
    <w:rsid w:val="00C47ADB"/>
    <w:rsid w:val="00C519AF"/>
    <w:rsid w:val="00C55859"/>
    <w:rsid w:val="00C816F5"/>
    <w:rsid w:val="00C853CB"/>
    <w:rsid w:val="00C94685"/>
    <w:rsid w:val="00C95A9C"/>
    <w:rsid w:val="00C97601"/>
    <w:rsid w:val="00CA0540"/>
    <w:rsid w:val="00CA5DE1"/>
    <w:rsid w:val="00CC54D5"/>
    <w:rsid w:val="00CD52F2"/>
    <w:rsid w:val="00CD6AB1"/>
    <w:rsid w:val="00CE176A"/>
    <w:rsid w:val="00D15072"/>
    <w:rsid w:val="00D1581D"/>
    <w:rsid w:val="00D170FB"/>
    <w:rsid w:val="00D24293"/>
    <w:rsid w:val="00D275EB"/>
    <w:rsid w:val="00D277A2"/>
    <w:rsid w:val="00D3066C"/>
    <w:rsid w:val="00D321E6"/>
    <w:rsid w:val="00D4086B"/>
    <w:rsid w:val="00D42B34"/>
    <w:rsid w:val="00D4595F"/>
    <w:rsid w:val="00D47EF9"/>
    <w:rsid w:val="00D52FCE"/>
    <w:rsid w:val="00D54317"/>
    <w:rsid w:val="00D60214"/>
    <w:rsid w:val="00D70F42"/>
    <w:rsid w:val="00D71CB7"/>
    <w:rsid w:val="00D75C50"/>
    <w:rsid w:val="00D902B7"/>
    <w:rsid w:val="00D92206"/>
    <w:rsid w:val="00DA05F9"/>
    <w:rsid w:val="00DA0741"/>
    <w:rsid w:val="00DA2B3D"/>
    <w:rsid w:val="00DB3AA4"/>
    <w:rsid w:val="00DC0C80"/>
    <w:rsid w:val="00DC5282"/>
    <w:rsid w:val="00DC6D4C"/>
    <w:rsid w:val="00DD45C6"/>
    <w:rsid w:val="00DD5850"/>
    <w:rsid w:val="00DD6D68"/>
    <w:rsid w:val="00DE250B"/>
    <w:rsid w:val="00DF1A59"/>
    <w:rsid w:val="00DF2D28"/>
    <w:rsid w:val="00E03CDF"/>
    <w:rsid w:val="00E118C9"/>
    <w:rsid w:val="00E23AD5"/>
    <w:rsid w:val="00E24259"/>
    <w:rsid w:val="00E260D7"/>
    <w:rsid w:val="00E32BA4"/>
    <w:rsid w:val="00E3384E"/>
    <w:rsid w:val="00E368AC"/>
    <w:rsid w:val="00E503B8"/>
    <w:rsid w:val="00E5613D"/>
    <w:rsid w:val="00E610CF"/>
    <w:rsid w:val="00E76F3F"/>
    <w:rsid w:val="00E95F73"/>
    <w:rsid w:val="00EA2C70"/>
    <w:rsid w:val="00EB539E"/>
    <w:rsid w:val="00ED354B"/>
    <w:rsid w:val="00ED75C8"/>
    <w:rsid w:val="00EE374E"/>
    <w:rsid w:val="00EE3F91"/>
    <w:rsid w:val="00EF3777"/>
    <w:rsid w:val="00EF5B66"/>
    <w:rsid w:val="00F07F05"/>
    <w:rsid w:val="00F262B5"/>
    <w:rsid w:val="00F339DE"/>
    <w:rsid w:val="00F43837"/>
    <w:rsid w:val="00F51C61"/>
    <w:rsid w:val="00F51FE5"/>
    <w:rsid w:val="00F62585"/>
    <w:rsid w:val="00F67E45"/>
    <w:rsid w:val="00F76576"/>
    <w:rsid w:val="00F77FB2"/>
    <w:rsid w:val="00F840E4"/>
    <w:rsid w:val="00F8628E"/>
    <w:rsid w:val="00F97DC4"/>
    <w:rsid w:val="00FA03C0"/>
    <w:rsid w:val="00FB6180"/>
    <w:rsid w:val="00FB68E9"/>
    <w:rsid w:val="00FD090F"/>
    <w:rsid w:val="00FD1A45"/>
    <w:rsid w:val="00FD1BF0"/>
    <w:rsid w:val="00FE00AB"/>
    <w:rsid w:val="00FE746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28B9"/>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AE"/>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053FAE"/>
  </w:style>
  <w:style w:type="paragraph" w:styleId="Footer">
    <w:name w:val="footer"/>
    <w:basedOn w:val="Normal"/>
    <w:link w:val="FooterChar"/>
    <w:uiPriority w:val="99"/>
    <w:rsid w:val="00053FAE"/>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053FAE"/>
  </w:style>
  <w:style w:type="paragraph" w:styleId="ListParagraph">
    <w:name w:val="List Paragraph"/>
    <w:basedOn w:val="Normal"/>
    <w:uiPriority w:val="99"/>
    <w:qFormat/>
    <w:rsid w:val="00E76F3F"/>
    <w:pPr>
      <w:ind w:left="720"/>
    </w:pPr>
  </w:style>
  <w:style w:type="paragraph" w:styleId="BalloonText">
    <w:name w:val="Balloon Text"/>
    <w:basedOn w:val="Normal"/>
    <w:link w:val="BalloonTextChar"/>
    <w:uiPriority w:val="99"/>
    <w:semiHidden/>
    <w:rsid w:val="00DD45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D45C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169</TotalTime>
  <Pages>6</Pages>
  <Words>605</Words>
  <Characters>3455</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детсад</dc:creator>
  <cp:keywords/>
  <dc:description/>
  <cp:lastModifiedBy>user</cp:lastModifiedBy>
  <cp:revision>18</cp:revision>
  <dcterms:created xsi:type="dcterms:W3CDTF">2015-01-09T02:29:00Z</dcterms:created>
  <dcterms:modified xsi:type="dcterms:W3CDTF">2015-01-12T01:03:00Z</dcterms:modified>
</cp:coreProperties>
</file>